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ascii="思源黑體 Regular" w:hAnsi="思源黑體 Regular" w:eastAsia="思源黑體 Regular"/>
          <w:sz w:val="22"/>
          <w:szCs w:val="22"/>
        </w:rPr>
      </w:pPr>
      <w:bookmarkStart w:id="0" w:name="_Hlk91689766"/>
      <w:r>
        <w:rPr>
          <w:rFonts w:ascii="微軟雅黑" w:hAnsi="OPPOSans R" w:eastAsia="微軟雅黑"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-917575</wp:posOffset>
                </wp:positionH>
                <wp:positionV relativeFrom="paragraph">
                  <wp:posOffset>-925830</wp:posOffset>
                </wp:positionV>
                <wp:extent cx="7625080" cy="1095375"/>
                <wp:effectExtent l="0" t="0" r="13970" b="9525"/>
                <wp:wrapNone/>
                <wp:docPr id="32" name="組合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5080" cy="1095554"/>
                          <a:chOff x="0" y="-121920"/>
                          <a:chExt cx="7625080" cy="1095554"/>
                        </a:xfrm>
                      </wpg:grpSpPr>
                      <wps:wsp>
                        <wps:cNvPr id="33" name="矩形 33"/>
                        <wps:cNvSpPr/>
                        <wps:spPr>
                          <a:xfrm>
                            <a:off x="0" y="-121920"/>
                            <a:ext cx="7625080" cy="1095554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rgbClr val="5591C7">
                                  <a:alpha val="85000"/>
                                </a:srgbClr>
                              </a:gs>
                              <a:gs pos="75000">
                                <a:srgbClr val="5591C7">
                                  <a:alpha val="95000"/>
                                </a:srgbClr>
                              </a:gs>
                            </a:gsLst>
                            <a:lin ang="30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ascii="漢儀中黑簡" w:hAnsi="漢儀中黑簡" w:eastAsia="漢儀中黑簡" w:cs="漢儀中黑簡"/>
                                  <w:color w:val="5591C7"/>
                                </w:rPr>
                              </w:pPr>
                              <w:r>
                                <w:rPr>
                                  <w:rFonts w:hint="eastAsia" w:ascii="漢儀中黑簡" w:hAnsi="漢儀中黑簡" w:eastAsia="漢儀中黑簡" w:cs="漢儀中黑簡"/>
                                  <w:color w:val="5591C7"/>
                                </w:rPr>
                                <w:t>·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1" name="文本框 41"/>
                        <wps:cNvSpPr txBox="1"/>
                        <wps:spPr>
                          <a:xfrm>
                            <a:off x="1744980" y="114974"/>
                            <a:ext cx="4104640" cy="69226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漢儀中黑簡" w:hAnsi="漢儀中黑簡" w:eastAsia="漢儀中黑簡" w:cs="漢儀中黑簡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 w:ascii="漢儀中黑簡" w:hAnsi="漢儀中黑簡" w:eastAsia="漢儀中黑簡" w:cs="漢儀中黑簡"/>
                                  <w:b/>
                                  <w:bCs/>
                                  <w:color w:val="FFFFFF" w:themeColor="background1"/>
                                  <w:sz w:val="56"/>
                                  <w:szCs w:val="56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工程專案管理工作流程圖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2.25pt;margin-top:-72.9pt;height:86.25pt;width:600.4pt;z-index:251659264;mso-width-relative:page;mso-height-relative:page;" coordorigin="0,-121920" coordsize="7625080,1095554" o:gfxdata="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">
                <o:lock v:ext="edit" aspectratio="f"/>
                <v:rect id="_x0000_s1026" o:spid="_x0000_s1026" o:spt="1" style="position:absolute;left:0;top:-121920;height:1095554;width:7625080;v-text-anchor:middle;" fillcolor="#5591C7" filled="t" stroked="f" coordsize="21600,21600" o:gfxdata="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y4CDC/&#10;AAAA2wAAAA8AAAAAAAAAAQAgAAAAIgAAAGRycy9kb3ducmV2LnhtbFBLAQIUABQAAAAIAIdO4kAz&#10;LwWeOwAAADkAAAAQAAAAAAAAAAEAIAAAAA4BAABkcnMvc2hhcGV4bWwueG1sUEsFBgAAAAAGAAYA&#10;WwEAALgDAAAAAA==&#10;">
                  <v:fill type="gradient" on="t" color2="#5591C7" opacity="55705f" o:opacity2="62259f" angle="40" focus="100%" focussize="0,0" rotate="t">
                    <o:fill type="gradientUnscaled" v:ext="backwardCompatible"/>
                  </v:fill>
                  <v:stroke on="f" weight="1pt" miterlimit="8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ascii="漢儀中黑簡" w:hAnsi="漢儀中黑簡" w:eastAsia="漢儀中黑簡" w:cs="漢儀中黑簡"/>
                            <w:color w:val="5591C7"/>
                          </w:rPr>
                        </w:pPr>
                        <w:r>
                          <w:rPr>
                            <w:rFonts w:hint="eastAsia" w:ascii="漢儀中黑簡" w:hAnsi="漢儀中黑簡" w:eastAsia="漢儀中黑簡" w:cs="漢儀中黑簡"/>
                            <w:color w:val="5591C7"/>
                          </w:rPr>
                          <w:t>·</w:t>
                        </w:r>
                      </w:p>
                    </w:txbxContent>
                  </v:textbox>
                </v:rect>
                <v:shape id="_x0000_s1026" o:spid="_x0000_s1026" o:spt="202" type="#_x0000_t202" style="position:absolute;left:1744980;top:114974;height:692263;width:4104640;mso-wrap-style:none;" filled="f" stroked="f" coordsize="21600,21600" o:gfxdata="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cqOlHvQAA&#10;ANsAAAAPAAAAAAAAAAEAIAAAACIAAABkcnMvZG93bnJldi54bWxQSwECFAAUAAAACACHTuJAMy8F&#10;njsAAAA5AAAAEAAAAAAAAAABACAAAAAMAQAAZHJzL3NoYXBleG1sLnhtbFBLBQYAAAAABgAGAFsB&#10;AAC2AwAAAAA=&#10;">
                  <v:fill on="f" focussize="0,0"/>
                  <v:stroke on="f" weight="0.5pt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hint="eastAsia" w:ascii="漢儀中黑簡" w:hAnsi="漢儀中黑簡" w:eastAsia="漢儀中黑簡" w:cs="漢儀中黑簡"/>
                            <w:b/>
                            <w:bCs/>
                            <w:color w:val="FFFFFF" w:themeColor="background1"/>
                            <w:sz w:val="56"/>
                            <w:szCs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 w:ascii="漢儀中黑簡" w:hAnsi="漢儀中黑簡" w:eastAsia="漢儀中黑簡" w:cs="漢儀中黑簡"/>
                            <w:b/>
                            <w:bCs/>
                            <w:color w:val="FFFFFF" w:themeColor="background1"/>
                            <w:sz w:val="56"/>
                            <w:szCs w:val="56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工程專案管理工作流程圖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  <w:r>
        <w:rPr>
          <w:rFonts w:ascii="宋體" w:hAnsi="宋體" w:eastAsia="宋體" w:cs="宋體"/>
          <w:sz w:val="24"/>
          <w:szCs w:val="24"/>
          <w:lang w:eastAsia="zh-CN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-687070</wp:posOffset>
                </wp:positionH>
                <wp:positionV relativeFrom="paragraph">
                  <wp:posOffset>228600</wp:posOffset>
                </wp:positionV>
                <wp:extent cx="7133590" cy="7754620"/>
                <wp:effectExtent l="6350" t="6350" r="22860" b="11430"/>
                <wp:wrapNone/>
                <wp:docPr id="214" name="組合 2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3590" cy="7754620"/>
                          <a:chOff x="0" y="0"/>
                          <a:chExt cx="61878" cy="67255"/>
                        </a:xfrm>
                      </wpg:grpSpPr>
                      <wpg:grpSp>
                        <wpg:cNvPr id="112" name="組合 1"/>
                        <wpg:cNvGrpSpPr/>
                        <wpg:grpSpPr>
                          <a:xfrm>
                            <a:off x="24691" y="0"/>
                            <a:ext cx="11812" cy="3217"/>
                            <a:chOff x="24691" y="0"/>
                            <a:chExt cx="9393" cy="3217"/>
                          </a:xfrm>
                        </wpg:grpSpPr>
                        <wps:wsp>
                          <wps:cNvPr id="110" name="流程圖: 終止 296"/>
                          <wps:cNvSpPr/>
                          <wps:spPr>
                            <a:xfrm>
                              <a:off x="24691" y="0"/>
                              <a:ext cx="9358" cy="3217"/>
                            </a:xfrm>
                            <a:prstGeom prst="flowChartTerminator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11" name="流程圖: 過程 297"/>
                          <wps:cNvSpPr/>
                          <wps:spPr>
                            <a:xfrm>
                              <a:off x="24726" y="558"/>
                              <a:ext cx="9358" cy="262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工程專案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15" name="組合 2"/>
                        <wpg:cNvGrpSpPr/>
                        <wpg:grpSpPr>
                          <a:xfrm>
                            <a:off x="24453" y="5762"/>
                            <a:ext cx="11983" cy="3600"/>
                            <a:chOff x="24453" y="5762"/>
                            <a:chExt cx="9529" cy="3600"/>
                          </a:xfrm>
                        </wpg:grpSpPr>
                        <wps:wsp>
                          <wps:cNvPr id="113" name="流程圖: 過程 294"/>
                          <wps:cNvSpPr/>
                          <wps:spPr>
                            <a:xfrm>
                              <a:off x="24453" y="5762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14" name="流程圖: 過程 295"/>
                          <wps:cNvSpPr/>
                          <wps:spPr>
                            <a:xfrm>
                              <a:off x="25156" y="6471"/>
                              <a:ext cx="8326" cy="2632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簽署施工合約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18" name="組合 3"/>
                        <wpg:cNvGrpSpPr/>
                        <wpg:grpSpPr>
                          <a:xfrm>
                            <a:off x="24573" y="11957"/>
                            <a:ext cx="11996" cy="5353"/>
                            <a:chOff x="24573" y="11957"/>
                            <a:chExt cx="9540" cy="5353"/>
                          </a:xfrm>
                        </wpg:grpSpPr>
                        <wps:wsp>
                          <wps:cNvPr id="116" name="流程圖: 過程 292"/>
                          <wps:cNvSpPr/>
                          <wps:spPr>
                            <a:xfrm>
                              <a:off x="24573" y="11957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17" name="流程圖: 過程 293"/>
                          <wps:cNvSpPr/>
                          <wps:spPr>
                            <a:xfrm>
                              <a:off x="24765" y="12700"/>
                              <a:ext cx="9348" cy="4610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擬定專案管理計劃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21" name="組合 4"/>
                        <wpg:cNvGrpSpPr/>
                        <wpg:grpSpPr>
                          <a:xfrm>
                            <a:off x="24596" y="18101"/>
                            <a:ext cx="11996" cy="4661"/>
                            <a:chOff x="24596" y="18101"/>
                            <a:chExt cx="9539" cy="4661"/>
                          </a:xfrm>
                        </wpg:grpSpPr>
                        <wps:wsp>
                          <wps:cNvPr id="119" name="流程圖: 過程 290"/>
                          <wps:cNvSpPr/>
                          <wps:spPr>
                            <a:xfrm>
                              <a:off x="24596" y="18101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20" name="流程圖: 過程 291"/>
                          <wps:cNvSpPr/>
                          <wps:spPr>
                            <a:xfrm>
                              <a:off x="24788" y="18152"/>
                              <a:ext cx="9347" cy="4610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委任專案經理，組建專案部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24" name="組合 5"/>
                        <wpg:cNvGrpSpPr/>
                        <wpg:grpSpPr>
                          <a:xfrm>
                            <a:off x="24649" y="24183"/>
                            <a:ext cx="11997" cy="4610"/>
                            <a:chOff x="24649" y="24183"/>
                            <a:chExt cx="9541" cy="4609"/>
                          </a:xfrm>
                        </wpg:grpSpPr>
                        <wps:wsp>
                          <wps:cNvPr id="122" name="流程圖: 過程 287"/>
                          <wps:cNvSpPr/>
                          <wps:spPr>
                            <a:xfrm>
                              <a:off x="24649" y="24296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23" name="流程圖: 過程 289"/>
                          <wps:cNvSpPr/>
                          <wps:spPr>
                            <a:xfrm>
                              <a:off x="24842" y="24183"/>
                              <a:ext cx="9348" cy="460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整理資料，實施專案管理工作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27" name="組合 6"/>
                        <wpg:cNvGrpSpPr/>
                        <wpg:grpSpPr>
                          <a:xfrm>
                            <a:off x="26170" y="30491"/>
                            <a:ext cx="9252" cy="3600"/>
                            <a:chOff x="26170" y="30491"/>
                            <a:chExt cx="9538" cy="3600"/>
                          </a:xfrm>
                        </wpg:grpSpPr>
                        <wps:wsp>
                          <wps:cNvPr id="125" name="流程圖: 過程 285"/>
                          <wps:cNvSpPr/>
                          <wps:spPr>
                            <a:xfrm>
                              <a:off x="26170" y="30491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26" name="流程圖: 過程 286"/>
                          <wps:cNvSpPr/>
                          <wps:spPr>
                            <a:xfrm>
                              <a:off x="26366" y="31311"/>
                              <a:ext cx="9342" cy="262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經營部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30" name="組合 7"/>
                        <wpg:cNvGrpSpPr/>
                        <wpg:grpSpPr>
                          <a:xfrm>
                            <a:off x="13166" y="30491"/>
                            <a:ext cx="9252" cy="3600"/>
                            <a:chOff x="13166" y="30491"/>
                            <a:chExt cx="9538" cy="3600"/>
                          </a:xfrm>
                        </wpg:grpSpPr>
                        <wps:wsp>
                          <wps:cNvPr id="128" name="流程圖: 過程 283"/>
                          <wps:cNvSpPr/>
                          <wps:spPr>
                            <a:xfrm>
                              <a:off x="13166" y="30491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29" name="流程圖: 過程 284"/>
                          <wps:cNvSpPr/>
                          <wps:spPr>
                            <a:xfrm>
                              <a:off x="13362" y="31311"/>
                              <a:ext cx="9342" cy="262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技術部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33" name="組合 8"/>
                        <wpg:cNvGrpSpPr/>
                        <wpg:grpSpPr>
                          <a:xfrm>
                            <a:off x="0" y="30491"/>
                            <a:ext cx="9252" cy="3600"/>
                            <a:chOff x="0" y="30491"/>
                            <a:chExt cx="9538" cy="3600"/>
                          </a:xfrm>
                        </wpg:grpSpPr>
                        <wps:wsp>
                          <wps:cNvPr id="131" name="流程圖: 過程 281"/>
                          <wps:cNvSpPr/>
                          <wps:spPr>
                            <a:xfrm>
                              <a:off x="0" y="30491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32" name="流程圖: 過程 282"/>
                          <wps:cNvSpPr/>
                          <wps:spPr>
                            <a:xfrm>
                              <a:off x="196" y="31311"/>
                              <a:ext cx="9342" cy="262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工程部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36" name="組合 9"/>
                        <wpg:cNvGrpSpPr/>
                        <wpg:grpSpPr>
                          <a:xfrm>
                            <a:off x="52611" y="30491"/>
                            <a:ext cx="9246" cy="3600"/>
                            <a:chOff x="52611" y="30491"/>
                            <a:chExt cx="9531" cy="3600"/>
                          </a:xfrm>
                        </wpg:grpSpPr>
                        <wps:wsp>
                          <wps:cNvPr id="134" name="流程圖: 過程 279"/>
                          <wps:cNvSpPr/>
                          <wps:spPr>
                            <a:xfrm>
                              <a:off x="52611" y="30491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35" name="流程圖: 過程 280"/>
                          <wps:cNvSpPr/>
                          <wps:spPr>
                            <a:xfrm>
                              <a:off x="52801" y="31311"/>
                              <a:ext cx="9341" cy="262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財務部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39" name="組合 10"/>
                        <wpg:cNvGrpSpPr/>
                        <wpg:grpSpPr>
                          <a:xfrm>
                            <a:off x="39457" y="30491"/>
                            <a:ext cx="9246" cy="3600"/>
                            <a:chOff x="39457" y="30491"/>
                            <a:chExt cx="9532" cy="3600"/>
                          </a:xfrm>
                        </wpg:grpSpPr>
                        <wps:wsp>
                          <wps:cNvPr id="137" name="流程圖: 過程 277"/>
                          <wps:cNvSpPr/>
                          <wps:spPr>
                            <a:xfrm>
                              <a:off x="39457" y="30491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38" name="流程圖: 過程 278"/>
                          <wps:cNvSpPr/>
                          <wps:spPr>
                            <a:xfrm>
                              <a:off x="39647" y="31311"/>
                              <a:ext cx="9342" cy="262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綜合辦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42" name="組合 11"/>
                        <wpg:cNvGrpSpPr/>
                        <wpg:grpSpPr>
                          <a:xfrm>
                            <a:off x="24820" y="36635"/>
                            <a:ext cx="11996" cy="3601"/>
                            <a:chOff x="24820" y="36635"/>
                            <a:chExt cx="9539" cy="3600"/>
                          </a:xfrm>
                        </wpg:grpSpPr>
                        <wps:wsp>
                          <wps:cNvPr id="140" name="流程圖: 過程 275"/>
                          <wps:cNvSpPr/>
                          <wps:spPr>
                            <a:xfrm>
                              <a:off x="24820" y="36635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41" name="流程圖: 過程 276"/>
                          <wps:cNvSpPr/>
                          <wps:spPr>
                            <a:xfrm>
                              <a:off x="25012" y="37207"/>
                              <a:ext cx="9347" cy="2626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專案部現場管理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45" name="組合 12"/>
                        <wpg:cNvGrpSpPr/>
                        <wpg:grpSpPr>
                          <a:xfrm>
                            <a:off x="32630" y="42994"/>
                            <a:ext cx="3144" cy="12585"/>
                            <a:chOff x="32630" y="42994"/>
                            <a:chExt cx="9536" cy="4015"/>
                          </a:xfrm>
                        </wpg:grpSpPr>
                        <wps:wsp>
                          <wps:cNvPr id="143" name="流程圖: 過程 273"/>
                          <wps:cNvSpPr/>
                          <wps:spPr>
                            <a:xfrm>
                              <a:off x="32630" y="42994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44" name="流程圖: 過程 274"/>
                          <wps:cNvSpPr/>
                          <wps:spPr>
                            <a:xfrm>
                              <a:off x="32823" y="43010"/>
                              <a:ext cx="9343" cy="399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設計變更控制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48" name="組合 13"/>
                        <wpg:cNvGrpSpPr/>
                        <wpg:grpSpPr>
                          <a:xfrm>
                            <a:off x="39156" y="42994"/>
                            <a:ext cx="3144" cy="12585"/>
                            <a:chOff x="39156" y="42994"/>
                            <a:chExt cx="9537" cy="4015"/>
                          </a:xfrm>
                        </wpg:grpSpPr>
                        <wps:wsp>
                          <wps:cNvPr id="146" name="流程圖: 過程 271"/>
                          <wps:cNvSpPr/>
                          <wps:spPr>
                            <a:xfrm>
                              <a:off x="39156" y="42994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47" name="流程圖: 過程 272"/>
                          <wps:cNvSpPr/>
                          <wps:spPr>
                            <a:xfrm>
                              <a:off x="39349" y="43010"/>
                              <a:ext cx="9344" cy="399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資訊檔案管理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51" name="組合 14"/>
                        <wpg:cNvGrpSpPr/>
                        <wpg:grpSpPr>
                          <a:xfrm>
                            <a:off x="45682" y="42994"/>
                            <a:ext cx="3144" cy="12585"/>
                            <a:chOff x="45682" y="42994"/>
                            <a:chExt cx="9536" cy="4015"/>
                          </a:xfrm>
                        </wpg:grpSpPr>
                        <wps:wsp>
                          <wps:cNvPr id="149" name="流程圖: 過程 269"/>
                          <wps:cNvSpPr/>
                          <wps:spPr>
                            <a:xfrm>
                              <a:off x="45682" y="42994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50" name="流程圖: 過程 270"/>
                          <wps:cNvSpPr/>
                          <wps:spPr>
                            <a:xfrm>
                              <a:off x="45875" y="43010"/>
                              <a:ext cx="9343" cy="3999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重要材料控制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54" name="組合 15"/>
                        <wpg:cNvGrpSpPr/>
                        <wpg:grpSpPr>
                          <a:xfrm>
                            <a:off x="52208" y="43014"/>
                            <a:ext cx="3144" cy="11283"/>
                            <a:chOff x="52208" y="43014"/>
                            <a:chExt cx="9536" cy="3600"/>
                          </a:xfrm>
                        </wpg:grpSpPr>
                        <wps:wsp>
                          <wps:cNvPr id="152" name="流程圖: 過程 267"/>
                          <wps:cNvSpPr/>
                          <wps:spPr>
                            <a:xfrm>
                              <a:off x="52208" y="43014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53" name="流程圖: 過程 268"/>
                          <wps:cNvSpPr/>
                          <wps:spPr>
                            <a:xfrm>
                              <a:off x="52401" y="43610"/>
                              <a:ext cx="9343" cy="2735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組織協調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57" name="組合 16"/>
                        <wpg:cNvGrpSpPr/>
                        <wpg:grpSpPr>
                          <a:xfrm>
                            <a:off x="58734" y="43014"/>
                            <a:ext cx="3144" cy="11283"/>
                            <a:chOff x="58734" y="43014"/>
                            <a:chExt cx="9536" cy="3600"/>
                          </a:xfrm>
                        </wpg:grpSpPr>
                        <wps:wsp>
                          <wps:cNvPr id="155" name="流程圖: 過程 265"/>
                          <wps:cNvSpPr/>
                          <wps:spPr>
                            <a:xfrm>
                              <a:off x="58734" y="43014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56" name="流程圖: 過程 266"/>
                          <wps:cNvSpPr/>
                          <wps:spPr>
                            <a:xfrm>
                              <a:off x="58908" y="43610"/>
                              <a:ext cx="9362" cy="2735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風險規避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60" name="組合 17"/>
                        <wpg:cNvGrpSpPr/>
                        <wpg:grpSpPr>
                          <a:xfrm>
                            <a:off x="0" y="43014"/>
                            <a:ext cx="3143" cy="11283"/>
                            <a:chOff x="0" y="43014"/>
                            <a:chExt cx="9536" cy="3600"/>
                          </a:xfrm>
                        </wpg:grpSpPr>
                        <wps:wsp>
                          <wps:cNvPr id="158" name="流程圖: 過程 263"/>
                          <wps:cNvSpPr/>
                          <wps:spPr>
                            <a:xfrm>
                              <a:off x="0" y="43014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59" name="流程圖: 過程 264"/>
                          <wps:cNvSpPr/>
                          <wps:spPr>
                            <a:xfrm>
                              <a:off x="192" y="43610"/>
                              <a:ext cx="9344" cy="2735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品質管制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63" name="組合 18"/>
                        <wpg:cNvGrpSpPr/>
                        <wpg:grpSpPr>
                          <a:xfrm>
                            <a:off x="6526" y="43014"/>
                            <a:ext cx="3143" cy="11283"/>
                            <a:chOff x="6526" y="43014"/>
                            <a:chExt cx="9536" cy="3600"/>
                          </a:xfrm>
                        </wpg:grpSpPr>
                        <wps:wsp>
                          <wps:cNvPr id="161" name="流程圖: 過程 261"/>
                          <wps:cNvSpPr/>
                          <wps:spPr>
                            <a:xfrm>
                              <a:off x="6526" y="43014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62" name="流程圖: 過程 262"/>
                          <wps:cNvSpPr/>
                          <wps:spPr>
                            <a:xfrm>
                              <a:off x="6718" y="43610"/>
                              <a:ext cx="9344" cy="2735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工程控制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66" name="組合 19"/>
                        <wpg:cNvGrpSpPr/>
                        <wpg:grpSpPr>
                          <a:xfrm>
                            <a:off x="13052" y="43014"/>
                            <a:ext cx="3143" cy="11283"/>
                            <a:chOff x="13052" y="43014"/>
                            <a:chExt cx="9535" cy="3600"/>
                          </a:xfrm>
                        </wpg:grpSpPr>
                        <wps:wsp>
                          <wps:cNvPr id="164" name="流程圖: 過程 259"/>
                          <wps:cNvSpPr/>
                          <wps:spPr>
                            <a:xfrm>
                              <a:off x="13052" y="43014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65" name="流程圖: 過程 260"/>
                          <wps:cNvSpPr/>
                          <wps:spPr>
                            <a:xfrm>
                              <a:off x="13244" y="43610"/>
                              <a:ext cx="9343" cy="2735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成本控制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69" name="組合 20"/>
                        <wpg:cNvGrpSpPr/>
                        <wpg:grpSpPr>
                          <a:xfrm>
                            <a:off x="19578" y="43014"/>
                            <a:ext cx="3143" cy="11283"/>
                            <a:chOff x="19578" y="43014"/>
                            <a:chExt cx="9535" cy="3600"/>
                          </a:xfrm>
                        </wpg:grpSpPr>
                        <wps:wsp>
                          <wps:cNvPr id="167" name="流程圖: 過程 257"/>
                          <wps:cNvSpPr/>
                          <wps:spPr>
                            <a:xfrm>
                              <a:off x="19578" y="43014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68" name="流程圖: 過程 258"/>
                          <wps:cNvSpPr/>
                          <wps:spPr>
                            <a:xfrm>
                              <a:off x="19770" y="43610"/>
                              <a:ext cx="9343" cy="2735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安全控制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72" name="組合 21"/>
                        <wpg:cNvGrpSpPr/>
                        <wpg:grpSpPr>
                          <a:xfrm>
                            <a:off x="26104" y="43014"/>
                            <a:ext cx="3144" cy="11283"/>
                            <a:chOff x="26104" y="43014"/>
                            <a:chExt cx="9536" cy="3600"/>
                          </a:xfrm>
                        </wpg:grpSpPr>
                        <wps:wsp>
                          <wps:cNvPr id="170" name="流程圖: 過程 63"/>
                          <wps:cNvSpPr/>
                          <wps:spPr>
                            <a:xfrm>
                              <a:off x="26104" y="43014"/>
                              <a:ext cx="9528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71" name="流程圖: 過程 256"/>
                          <wps:cNvSpPr/>
                          <wps:spPr>
                            <a:xfrm>
                              <a:off x="26297" y="43610"/>
                              <a:ext cx="9343" cy="2735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合約管理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75" name="組合 22"/>
                        <wpg:cNvGrpSpPr/>
                        <wpg:grpSpPr>
                          <a:xfrm>
                            <a:off x="24820" y="57305"/>
                            <a:ext cx="11997" cy="3601"/>
                            <a:chOff x="24820" y="57305"/>
                            <a:chExt cx="9540" cy="3600"/>
                          </a:xfrm>
                        </wpg:grpSpPr>
                        <wps:wsp>
                          <wps:cNvPr id="173" name="流程圖: 過程 61"/>
                          <wps:cNvSpPr/>
                          <wps:spPr>
                            <a:xfrm>
                              <a:off x="24820" y="57305"/>
                              <a:ext cx="9529" cy="3600"/>
                            </a:xfrm>
                            <a:prstGeom prst="flowChartProcess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74" name="流程圖: 過程 62"/>
                          <wps:cNvSpPr/>
                          <wps:spPr>
                            <a:xfrm>
                              <a:off x="25017" y="57958"/>
                              <a:ext cx="9343" cy="2626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專案竣工驗收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g:grpSp>
                        <wpg:cNvPr id="178" name="組合 23"/>
                        <wpg:cNvGrpSpPr/>
                        <wpg:grpSpPr>
                          <a:xfrm>
                            <a:off x="24905" y="64036"/>
                            <a:ext cx="11811" cy="3219"/>
                            <a:chOff x="24905" y="64036"/>
                            <a:chExt cx="9393" cy="3218"/>
                          </a:xfrm>
                        </wpg:grpSpPr>
                        <wps:wsp>
                          <wps:cNvPr id="176" name="流程圖: 終止 59"/>
                          <wps:cNvSpPr/>
                          <wps:spPr>
                            <a:xfrm>
                              <a:off x="24905" y="64036"/>
                              <a:ext cx="9359" cy="3218"/>
                            </a:xfrm>
                            <a:prstGeom prst="flowChartTerminator">
                              <a:avLst/>
                            </a:prstGeom>
                            <a:noFill/>
                            <a:ln w="12700" cap="flat" cmpd="sng">
                              <a:solidFill>
                                <a:srgbClr val="4679A7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 wrap="square" lIns="51435" tIns="25719" rIns="51435" bIns="25719" upright="1"/>
                        </wps:wsp>
                        <wps:wsp>
                          <wps:cNvPr id="177" name="流程圖: 過程 60"/>
                          <wps:cNvSpPr/>
                          <wps:spPr>
                            <a:xfrm>
                              <a:off x="24942" y="64424"/>
                              <a:ext cx="9356" cy="2626"/>
                            </a:xfrm>
                            <a:prstGeom prst="flowChartProcess">
                              <a:avLst/>
                            </a:prstGeom>
                            <a:noFill/>
                            <a:ln w="12700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widowControl w:val="0"/>
                                  <w:suppressLineNumbers w:val="0"/>
                                  <w:spacing w:before="0" w:beforeAutospacing="0" w:after="0" w:afterAutospacing="0"/>
                                  <w:ind w:left="0" w:right="0"/>
                                  <w:jc w:val="center"/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>
                                  <w:rPr>
                                    <w:rFonts w:hint="eastAsia" w:ascii="漢儀中黑簡" w:hAnsi="漢儀中黑簡" w:eastAsia="漢儀中黑簡" w:cs="漢儀中黑簡"/>
                                    <w:color w:val="4679A7"/>
                                    <w:kern w:val="24"/>
                                    <w:sz w:val="22"/>
                                    <w:szCs w:val="22"/>
                                    <w:lang w:val="en-US" w:eastAsia="zh-CN" w:bidi="ar"/>
                                  </w:rPr>
                                  <w:t>檔案歸檔</w:t>
                                </w:r>
                              </w:p>
                            </w:txbxContent>
                          </wps:txbx>
                          <wps:bodyPr wrap="square" lIns="51435" tIns="25719" rIns="51435" bIns="25719" upright="0">
                            <a:noAutofit/>
                          </wps:bodyPr>
                        </wps:wsp>
                      </wpg:grpSp>
                      <wps:wsp>
                        <wps:cNvPr id="179" name="連線符: 肘形 24"/>
                        <wps:cNvCnPr/>
                        <wps:spPr>
                          <a:xfrm rot="5400000">
                            <a:off x="36173" y="28729"/>
                            <a:ext cx="2544" cy="1326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0" name="連線符: 肘形 25"/>
                        <wps:cNvCnPr/>
                        <wps:spPr>
                          <a:xfrm rot="5400000">
                            <a:off x="42750" y="22152"/>
                            <a:ext cx="2544" cy="2642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1" name="連線符: 肘形 26"/>
                        <wps:cNvCnPr/>
                        <wps:spPr>
                          <a:xfrm rot="-5400000" flipH="1">
                            <a:off x="23027" y="28851"/>
                            <a:ext cx="2544" cy="1302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2" name="連線符: 肘形 27"/>
                        <wps:cNvCnPr/>
                        <wps:spPr>
                          <a:xfrm rot="-5400000" flipH="1">
                            <a:off x="16444" y="22268"/>
                            <a:ext cx="2544" cy="2619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3" name="連線符: 肘形 28"/>
                        <wps:cNvCnPr/>
                        <wps:spPr>
                          <a:xfrm rot="-5400000" flipH="1">
                            <a:off x="36152" y="22564"/>
                            <a:ext cx="2544" cy="1330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4" name="連線符: 肘形 29"/>
                        <wps:cNvCnPr/>
                        <wps:spPr>
                          <a:xfrm rot="-5400000" flipH="1">
                            <a:off x="42729" y="15987"/>
                            <a:ext cx="2544" cy="2646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5" name="連線符: 肘形 30"/>
                        <wps:cNvCnPr/>
                        <wps:spPr>
                          <a:xfrm rot="5400000">
                            <a:off x="23006" y="22728"/>
                            <a:ext cx="2544" cy="1298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6" name="連線符: 肘形 31"/>
                        <wps:cNvCnPr/>
                        <wps:spPr>
                          <a:xfrm rot="5400000">
                            <a:off x="16423" y="16145"/>
                            <a:ext cx="2544" cy="2614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7" name="連線符: 肘形 32"/>
                        <wps:cNvCnPr/>
                        <wps:spPr>
                          <a:xfrm rot="-5400000" flipH="1">
                            <a:off x="37642" y="33404"/>
                            <a:ext cx="2813" cy="1647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8" name="連線符: 肘形 33"/>
                        <wps:cNvCnPr/>
                        <wps:spPr>
                          <a:xfrm rot="-5400000" flipH="1">
                            <a:off x="40905" y="30141"/>
                            <a:ext cx="2779" cy="2296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89" name="連線符: 肘形 34"/>
                        <wps:cNvCnPr/>
                        <wps:spPr>
                          <a:xfrm rot="5400000">
                            <a:off x="21327" y="33530"/>
                            <a:ext cx="2779" cy="1618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0" name="連線符: 肘形 35"/>
                        <wps:cNvCnPr/>
                        <wps:spPr>
                          <a:xfrm rot="5400000">
                            <a:off x="14801" y="27004"/>
                            <a:ext cx="2779" cy="2924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1" name="連線符: 肘形 36"/>
                        <wps:cNvCnPr/>
                        <wps:spPr>
                          <a:xfrm rot="5400000">
                            <a:off x="18064" y="30267"/>
                            <a:ext cx="2779" cy="2271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2" name="連線符: 肘形 37"/>
                        <wps:cNvCnPr/>
                        <wps:spPr>
                          <a:xfrm rot="5400000">
                            <a:off x="24590" y="36793"/>
                            <a:ext cx="2779" cy="966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3" name="連線符: 肘形 38"/>
                        <wps:cNvCnPr/>
                        <wps:spPr>
                          <a:xfrm rot="-5400000" flipH="1">
                            <a:off x="31116" y="39930"/>
                            <a:ext cx="2813" cy="342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4" name="連線符: 肘形 39"/>
                        <wps:cNvCnPr/>
                        <wps:spPr>
                          <a:xfrm rot="5400000">
                            <a:off x="27853" y="40056"/>
                            <a:ext cx="2779" cy="313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5" name="連線符: 肘形 40"/>
                        <wps:cNvCnPr/>
                        <wps:spPr>
                          <a:xfrm rot="-5400000" flipH="1">
                            <a:off x="34379" y="36667"/>
                            <a:ext cx="2813" cy="994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6" name="連線符: 肘形 41"/>
                        <wps:cNvCnPr/>
                        <wps:spPr>
                          <a:xfrm rot="-5400000" flipH="1">
                            <a:off x="44168" y="26878"/>
                            <a:ext cx="2779" cy="2949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7" name="連線符: 肘形 42"/>
                        <wps:cNvCnPr/>
                        <wps:spPr>
                          <a:xfrm rot="5400000">
                            <a:off x="37517" y="47570"/>
                            <a:ext cx="3029" cy="16442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8" name="連線符: 肘形 43"/>
                        <wps:cNvCnPr/>
                        <wps:spPr>
                          <a:xfrm rot="5400000">
                            <a:off x="40791" y="44317"/>
                            <a:ext cx="3008" cy="2296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99" name="連線符: 肘形 44"/>
                        <wps:cNvCnPr/>
                        <wps:spPr>
                          <a:xfrm rot="-5400000" flipH="1">
                            <a:off x="21213" y="47706"/>
                            <a:ext cx="3008" cy="1618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0" name="連線符: 肘形 45"/>
                        <wps:cNvCnPr/>
                        <wps:spPr>
                          <a:xfrm rot="-5400000" flipH="1">
                            <a:off x="14687" y="41180"/>
                            <a:ext cx="3008" cy="2924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1" name="連線符: 肘形 46"/>
                        <wps:cNvCnPr/>
                        <wps:spPr>
                          <a:xfrm rot="-5400000" flipH="1">
                            <a:off x="17950" y="44443"/>
                            <a:ext cx="3008" cy="22715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2" name="連線符: 肘形 47"/>
                        <wps:cNvCnPr/>
                        <wps:spPr>
                          <a:xfrm rot="-5400000" flipH="1">
                            <a:off x="24476" y="50969"/>
                            <a:ext cx="3008" cy="9663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3" name="連線符: 肘形 48"/>
                        <wps:cNvCnPr/>
                        <wps:spPr>
                          <a:xfrm rot="-5400000" flipH="1">
                            <a:off x="27739" y="54232"/>
                            <a:ext cx="3008" cy="3137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4" name="連線符: 肘形 49"/>
                        <wps:cNvCnPr/>
                        <wps:spPr>
                          <a:xfrm rot="5400000">
                            <a:off x="34254" y="50833"/>
                            <a:ext cx="3029" cy="991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5" name="連線符: 肘形 50"/>
                        <wps:cNvCnPr/>
                        <wps:spPr>
                          <a:xfrm rot="5400000">
                            <a:off x="44054" y="41054"/>
                            <a:ext cx="3008" cy="2949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6" name="連線符: 肘形 51"/>
                        <wps:cNvCnPr/>
                        <wps:spPr>
                          <a:xfrm rot="5400000">
                            <a:off x="30991" y="54096"/>
                            <a:ext cx="3029" cy="3389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7" name="直接箭頭連線符 52"/>
                        <wps:cNvCnPr/>
                        <wps:spPr>
                          <a:xfrm flipH="1">
                            <a:off x="30573" y="3217"/>
                            <a:ext cx="2" cy="2598"/>
                          </a:xfrm>
                          <a:prstGeom prst="straightConnector1">
                            <a:avLst/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8" name="直接箭頭連線符 53"/>
                        <wps:cNvCnPr/>
                        <wps:spPr>
                          <a:xfrm flipH="1">
                            <a:off x="30563" y="9412"/>
                            <a:ext cx="10" cy="2545"/>
                          </a:xfrm>
                          <a:prstGeom prst="straightConnector1">
                            <a:avLst/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09" name="直接箭頭連線符 54"/>
                        <wps:cNvCnPr/>
                        <wps:spPr>
                          <a:xfrm>
                            <a:off x="30563" y="15557"/>
                            <a:ext cx="24" cy="2544"/>
                          </a:xfrm>
                          <a:prstGeom prst="straightConnector1">
                            <a:avLst/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0" name="直接箭頭連線符 55"/>
                        <wps:cNvCnPr/>
                        <wps:spPr>
                          <a:xfrm>
                            <a:off x="30716" y="21752"/>
                            <a:ext cx="53" cy="2598"/>
                          </a:xfrm>
                          <a:prstGeom prst="straightConnector1">
                            <a:avLst/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1" name="直接箭頭連線符 56"/>
                        <wps:cNvCnPr/>
                        <wps:spPr>
                          <a:xfrm>
                            <a:off x="30769" y="27947"/>
                            <a:ext cx="22" cy="2544"/>
                          </a:xfrm>
                          <a:prstGeom prst="straightConnector1">
                            <a:avLst/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2" name="直接箭頭連線符 57"/>
                        <wps:cNvCnPr/>
                        <wps:spPr>
                          <a:xfrm>
                            <a:off x="30791" y="34091"/>
                            <a:ext cx="20" cy="2544"/>
                          </a:xfrm>
                          <a:prstGeom prst="straightConnector1">
                            <a:avLst/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13" name="直接箭頭連線符 58"/>
                        <wps:cNvCnPr/>
                        <wps:spPr>
                          <a:xfrm flipH="1">
                            <a:off x="30789" y="60905"/>
                            <a:ext cx="22" cy="3131"/>
                          </a:xfrm>
                          <a:prstGeom prst="straightConnector1">
                            <a:avLst/>
                          </a:prstGeom>
                          <a:ln w="6350" cap="flat" cmpd="sng">
                            <a:solidFill>
                              <a:srgbClr val="4679A7"/>
                            </a:solidFill>
                            <a:prstDash val="solid"/>
                            <a:miter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組合 287" o:spid="_x0000_s1026" o:spt="203" style="position:absolute;left:0pt;margin-left:-54.1pt;margin-top:18pt;height:610.6pt;width:561.7pt;z-index:251661312;mso-width-relative:page;mso-height-relative:page;" coordsize="61878,67255" o:gfxdata="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">
                <o:lock v:ext="edit" aspectratio="f"/>
                <v:group id="組合 1" o:spid="_x0000_s1026" o:spt="203" style="position:absolute;left:24691;top:0;height:3217;width:11812;" coordorigin="24691,0" coordsize="9393,3217" o:gfxdata="UEsDBAoAAAAAAIdO4kAAAAAAAAAAAAAAAAAEAAAAZHJzL1BLAwQUAAAACACHTuJAl90w4L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SqF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90w4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終止 296" o:spid="_x0000_s1026" o:spt="116" type="#_x0000_t116" style="position:absolute;left:24691;top:0;height:3217;width:9358;" filled="f" stroked="t" coordsize="21600,21600" o:gfxdata="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r8m/LsAAADc&#10;AAAADwAAAAAAAAABACAAAAAiAAAAZHJzL2Rvd25yZXYueG1sUEsBAhQAFAAAAAgAh07iQDMvBZ47&#10;AAAAOQAAABAAAAAAAAAAAQAgAAAACgEAAGRycy9zaGFwZXhtbC54bWxQSwUGAAAAAAYABgBbAQAA&#10;tAMAAAAA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97" o:spid="_x0000_s1026" o:spt="109" type="#_x0000_t109" style="position:absolute;left:24726;top:558;height:2629;width:9358;" filled="f" stroked="f" coordsize="21600,21600" o:gfxdata="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FkPB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工程專案</w:t>
                          </w:r>
                        </w:p>
                      </w:txbxContent>
                    </v:textbox>
                  </v:shape>
                </v:group>
                <v:group id="組合 2" o:spid="_x0000_s1026" o:spt="203" style="position:absolute;left:24453;top:5762;height:3600;width:11983;" coordorigin="24453,5762" coordsize="9529,3600" o:gfxdata="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GDSol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過程 294" o:spid="_x0000_s1026" o:spt="109" type="#_x0000_t109" style="position:absolute;left:24453;top:5762;height:3600;width:9529;" filled="f" stroked="t" coordsize="21600,21600" o:gfxdata="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5DPTj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95" o:spid="_x0000_s1026" o:spt="109" type="#_x0000_t109" style="position:absolute;left:25156;top:6471;height:2632;width:8326;" filled="f" stroked="f" coordsize="21600,21600" o:gfxdata="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2HgWb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簽署施工合約</w:t>
                          </w:r>
                        </w:p>
                      </w:txbxContent>
                    </v:textbox>
                  </v:shape>
                </v:group>
                <v:group id="組合 3" o:spid="_x0000_s1026" o:spt="203" style="position:absolute;left:24573;top:11957;height:5353;width:11996;" coordorigin="24573,11957" coordsize="9540,5353" o:gfxdata="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2NQcK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流程圖: 過程 292" o:spid="_x0000_s1026" o:spt="109" type="#_x0000_t109" style="position:absolute;left:24573;top:11957;height:3600;width:9528;" filled="f" stroked="t" coordsize="21600,21600" o:gfxdata="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e1d7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93" o:spid="_x0000_s1026" o:spt="109" type="#_x0000_t109" style="position:absolute;left:24765;top:12700;height:4610;width:9348;" filled="f" stroked="f" coordsize="21600,21600" o:gfxdata="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S7N+Lr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擬定專案管理計劃</w:t>
                          </w:r>
                        </w:p>
                      </w:txbxContent>
                    </v:textbox>
                  </v:shape>
                </v:group>
                <v:group id="組合 4" o:spid="_x0000_s1026" o:spt="203" style="position:absolute;left:24596;top:18101;height:4661;width:11996;" coordorigin="24596,18101" coordsize="9539,4661" o:gfxdata="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WNkK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過程 290" o:spid="_x0000_s1026" o:spt="109" type="#_x0000_t109" style="position:absolute;left:24596;top:18101;height:3600;width:9529;" filled="f" stroked="t" coordsize="21600,21600" o:gfxdata="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5MMJ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91" o:spid="_x0000_s1026" o:spt="109" type="#_x0000_t109" style="position:absolute;left:24788;top:18152;height:4610;width:9347;" filled="f" stroked="f" coordsize="21600,21600" o:gfxdata="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KNizn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委任專案經理，組建專案部</w:t>
                          </w:r>
                        </w:p>
                      </w:txbxContent>
                    </v:textbox>
                  </v:shape>
                </v:group>
                <v:group id="組合 5" o:spid="_x0000_s1026" o:spt="203" style="position:absolute;left:24649;top:24183;height:4610;width:11997;" coordorigin="24649,24183" coordsize="9541,4609" o:gfxdata="UEsDBAoAAAAAAIdO4kAAAAAAAAAAAAAAAAAEAAAAZHJzL1BLAwQUAAAACACHTuJAuRTHsr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MHI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LkUx7K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流程圖: 過程 287" o:spid="_x0000_s1026" o:spt="109" type="#_x0000_t109" style="position:absolute;left:24649;top:24296;height:3600;width:9528;" filled="f" stroked="t" coordsize="21600,21600" o:gfxdata="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gsm8W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89" o:spid="_x0000_s1026" o:spt="109" type="#_x0000_t109" style="position:absolute;left:24842;top:24183;height:4609;width:9348;" filled="f" stroked="f" coordsize="21600,21600" o:gfxdata="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65LKQ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整理資料，實施專案管理工作</w:t>
                          </w:r>
                        </w:p>
                      </w:txbxContent>
                    </v:textbox>
                  </v:shape>
                </v:group>
                <v:group id="組合 6" o:spid="_x0000_s1026" o:spt="203" style="position:absolute;left:26170;top:30491;height:3600;width:9252;" coordorigin="26170,30491" coordsize="9538,3600" o:gfxdata="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nGWcW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流程圖: 過程 285" o:spid="_x0000_s1026" o:spt="109" type="#_x0000_t109" style="position:absolute;left:26170;top:30491;height:3600;width:9529;" filled="f" stroked="t" coordsize="21600,21600" o:gfxdata="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xQOx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86" o:spid="_x0000_s1026" o:spt="109" type="#_x0000_t109" style="position:absolute;left:26366;top:31311;height:2629;width:9342;" filled="f" stroked="f" coordsize="21600,21600" o:gfxdata="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pMRCL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經營部</w:t>
                          </w:r>
                        </w:p>
                      </w:txbxContent>
                    </v:textbox>
                  </v:shape>
                </v:group>
                <v:group id="組合 7" o:spid="_x0000_s1026" o:spt="203" style="position:absolute;left:13166;top:30491;height:3600;width:9252;" coordorigin="13166,30491" coordsize="9538,3600" o:gfxdata="UEsDBAoAAAAAAIdO4kAAAAAAAAAAAAAAAAAEAAAAZHJzL1BLAwQUAAAACACHTuJAQ/ZXbL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Kvj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P2V2y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流程圖: 過程 283" o:spid="_x0000_s1026" o:spt="109" type="#_x0000_t109" style="position:absolute;left:13166;top:30491;height:3600;width:9528;" filled="f" stroked="t" coordsize="21600,21600" o:gfxdata="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5xKwv&#10;wAAAANwAAAAPAAAAAAAAAAEAIAAAACIAAABkcnMvZG93bnJldi54bWxQSwECFAAUAAAACACHTuJA&#10;My8FnjsAAAA5AAAAEAAAAAAAAAABACAAAAAPAQAAZHJzL3NoYXBleG1sLnhtbFBLBQYAAAAABgAG&#10;AFsBAAC5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84" o:spid="_x0000_s1026" o:spt="109" type="#_x0000_t109" style="position:absolute;left:13362;top:31311;height:2629;width:9342;" filled="f" stroked="f" coordsize="21600,21600" o:gfxdata="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wyFer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技術部</w:t>
                          </w:r>
                        </w:p>
                      </w:txbxContent>
                    </v:textbox>
                  </v:shape>
                </v:group>
                <v:group id="組合 8" o:spid="_x0000_s1026" o:spt="203" style="position:absolute;left:0;top:30491;height:3600;width:9252;" coordorigin="0,30491" coordsize="9538,3600" o:gfxdata="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zJMkb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流程圖: 過程 281" o:spid="_x0000_s1026" o:spt="109" type="#_x0000_t109" style="position:absolute;left:0;top:30491;height:3600;width:9528;" filled="f" stroked="t" coordsize="21600,21600" o:gfxdata="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J5Nv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82" o:spid="_x0000_s1026" o:spt="109" type="#_x0000_t109" style="position:absolute;left:196;top:31311;height:2629;width:9342;" filled="f" stroked="f" coordsize="21600,21600" o:gfxdata="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QcYHW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工程部</w:t>
                          </w:r>
                        </w:p>
                      </w:txbxContent>
                    </v:textbox>
                  </v:shape>
                </v:group>
                <v:group id="組合 9" o:spid="_x0000_s1026" o:spt="203" style="position:absolute;left:52611;top:30491;height:3600;width:9246;" coordorigin="52611,30491" coordsize="9531,3600" o:gfxdata="UEsDBAoAAAAAAIdO4kAAAAAAAAAAAAAAAAAEAAAAZHJzL1BLAwQUAAAACACHTuJAo1Nqg7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L1f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1Nqg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過程 279" o:spid="_x0000_s1026" o:spt="109" type="#_x0000_t109" style="position:absolute;left:52611;top:30491;height:3600;width:9529;" filled="f" stroked="t" coordsize="21600,21600" o:gfxdata="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9UDD3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80" o:spid="_x0000_s1026" o:spt="109" type="#_x0000_t109" style="position:absolute;left:52801;top:31311;height:2629;width:9341;" filled="f" stroked="f" coordsize="21600,21600" o:gfxdata="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+YGaK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財務部</w:t>
                          </w:r>
                        </w:p>
                      </w:txbxContent>
                    </v:textbox>
                  </v:shape>
                </v:group>
                <v:group id="組合 10" o:spid="_x0000_s1026" o:spt="203" style="position:absolute;left:39457;top:30491;height:3600;width:9246;" coordorigin="39457,30491" coordsize="9532,3600" o:gfxdata="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SzP7x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流程圖: 過程 277" o:spid="_x0000_s1026" o:spt="109" type="#_x0000_t109" style="position:absolute;left:39457;top:30491;height:3600;width:9528;" filled="f" stroked="t" coordsize="21600,21600" o:gfxdata="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Ngq6A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78" o:spid="_x0000_s1026" o:spt="109" type="#_x0000_t109" style="position:absolute;left:39647;top:31311;height:2629;width:9342;" filled="f" stroked="f" coordsize="21600,21600" o:gfxdata="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xmbY8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綜合辦</w:t>
                          </w:r>
                        </w:p>
                      </w:txbxContent>
                    </v:textbox>
                  </v:shape>
                </v:group>
                <v:group id="組合 11" o:spid="_x0000_s1026" o:spt="203" style="position:absolute;left:24820;top:36635;height:3601;width:11996;" coordorigin="24820,36635" coordsize="9539,3600" o:gfxdata="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IRuH/2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流程圖: 過程 275" o:spid="_x0000_s1026" o:spt="109" type="#_x0000_t109" style="position:absolute;left:24820;top:36635;height:3600;width:9529;" filled="f" stroked="t" coordsize="21600,21600" o:gfxdata="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abUWJ&#10;wAAAANwAAAAPAAAAAAAAAAEAIAAAACIAAABkcnMvZG93bnJldi54bWxQSwECFAAUAAAACACHTuJA&#10;My8FnjsAAAA5AAAAEAAAAAAAAAABACAAAAAPAQAAZHJzL3NoYXBleG1sLnhtbFBLBQYAAAAABgAG&#10;AFsBAAC5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76" o:spid="_x0000_s1026" o:spt="109" type="#_x0000_t109" style="position:absolute;left:25012;top:37207;height:2626;width:9347;" filled="f" stroked="f" coordsize="21600,21600" o:gfxdata="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KVs3L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專案部現場管理</w:t>
                          </w:r>
                        </w:p>
                      </w:txbxContent>
                    </v:textbox>
                  </v:shape>
                </v:group>
                <v:group id="組合 12" o:spid="_x0000_s1026" o:spt="203" style="position:absolute;left:32630;top:42994;height:12585;width:3144;" coordorigin="32630,42994" coordsize="9536,4015" o:gfxdata="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C4eHib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過程 273" o:spid="_x0000_s1026" o:spt="109" type="#_x0000_t109" style="position:absolute;left:32630;top:42994;height:3600;width:9528;" filled="f" stroked="t" coordsize="21600,21600" o:gfxdata="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qv9v+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74" o:spid="_x0000_s1026" o:spt="109" type="#_x0000_t109" style="position:absolute;left:32823;top:43010;height:3999;width:9343;" filled="f" stroked="f" coordsize="21600,21600" o:gfxdata="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o0s9E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設計變更控制</w:t>
                          </w:r>
                        </w:p>
                      </w:txbxContent>
                    </v:textbox>
                  </v:shape>
                </v:group>
                <v:group id="組合 13" o:spid="_x0000_s1026" o:spt="203" style="position:absolute;left:39156;top:42994;height:12585;width:3144;" coordorigin="39156,42994" coordsize="9537,4015" o:gfxdata="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DlhigX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流程圖: 過程 271" o:spid="_x0000_s1026" o:spt="109" type="#_x0000_t109" style="position:absolute;left:39156;top:42994;height:3600;width:9529;" filled="f" stroked="t" coordsize="21600,21600" o:gfxdata="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6yHhm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72" o:spid="_x0000_s1026" o:spt="109" type="#_x0000_t109" style="position:absolute;left:39349;top:43010;height:3999;width:9344;" filled="f" stroked="f" coordsize="21600,21600" o:gfxdata="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YAFEz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資訊檔案管理</w:t>
                          </w:r>
                        </w:p>
                      </w:txbxContent>
                    </v:textbox>
                  </v:shape>
                </v:group>
                <v:group id="組合 14" o:spid="_x0000_s1026" o:spt="203" style="position:absolute;left:45682;top:42994;height:12585;width:3144;" coordorigin="45682,42994" coordsize="9536,4015" o:gfxdata="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8WUXV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過程 269" o:spid="_x0000_s1026" o:spt="109" type="#_x0000_t109" style="position:absolute;left:45682;top:42994;height:3600;width:9529;" filled="f" stroked="t" coordsize="21600,21600" o:gfxdata="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LV+wU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70" o:spid="_x0000_s1026" o:spt="109" type="#_x0000_t109" style="position:absolute;left:45875;top:43010;height:3999;width:9343;" filled="f" stroked="f" coordsize="21600,21600" o:gfxdata="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MF+avQAA&#10;ANwAAAAPAAAAAAAAAAEAIAAAACIAAABkcnMvZG93bnJldi54bWxQSwECFAAUAAAACACHTuJAMy8F&#10;njsAAAA5AAAAEAAAAAAAAAABACAAAAAMAQAAZHJzL3NoYXBleG1sLnhtbFBLBQYAAAAABgAGAFsB&#10;AAC2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重要材料控制</w:t>
                          </w:r>
                        </w:p>
                      </w:txbxContent>
                    </v:textbox>
                  </v:shape>
                </v:group>
                <v:group id="組合 15" o:spid="_x0000_s1026" o:spt="203" style="position:absolute;left:52208;top:43014;height:11283;width:3144;" coordorigin="52208,43014" coordsize="9536,3600" o:gfxdata="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4RK0z7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過程 267" o:spid="_x0000_s1026" o:spt="109" type="#_x0000_t109" style="position:absolute;left:52208;top:43014;height:3600;width:9529;" filled="f" stroked="t" coordsize="21600,21600" o:gfxdata="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AKui4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68" o:spid="_x0000_s1026" o:spt="109" type="#_x0000_t109" style="position:absolute;left:52401;top:43610;height:2735;width:9343;" filled="f" stroked="f" coordsize="21600,21600" o:gfxdata="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Liwe28AAAA&#10;3AAAAA8AAAAAAAAAAQAgAAAAIgAAAGRycy9kb3ducmV2LnhtbFBLAQIUABQAAAAIAIdO4kAzLwWe&#10;OwAAADkAAAAQAAAAAAAAAAEAIAAAAAsBAABkcnMvc2hhcGV4bWwueG1sUEsFBgAAAAAGAAYAWwEA&#10;ALUDAAAAAA=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組織協調</w:t>
                          </w:r>
                        </w:p>
                      </w:txbxContent>
                    </v:textbox>
                  </v:shape>
                </v:group>
                <v:group id="組合 16" o:spid="_x0000_s1026" o:spt="203" style="position:absolute;left:58734;top:43014;height:11283;width:3144;" coordorigin="58734,43014" coordsize="9536,3600" o:gfxdata="UEsDBAoAAAAAAIdO4kAAAAAAAAAAAAAAAAAEAAAAZHJzL1BLAwQUAAAACACHTuJAEcAqu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aAz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ARwCq4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流程圖: 過程 265" o:spid="_x0000_s1026" o:spt="109" type="#_x0000_t109" style="position:absolute;left:58734;top:43014;height:3600;width:9529;" filled="f" stroked="t" coordsize="21600,21600" o:gfxdata="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/DcMy8AAAA&#10;3A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66" o:spid="_x0000_s1026" o:spt="109" type="#_x0000_t109" style="position:absolute;left:58908;top:43610;height:2735;width:9362;" filled="f" stroked="f" coordsize="21600,21600" o:gfxdata="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KVYnW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風險規避</w:t>
                          </w:r>
                        </w:p>
                      </w:txbxContent>
                    </v:textbox>
                  </v:shape>
                </v:group>
                <v:group id="組合 17" o:spid="_x0000_s1026" o:spt="203" style="position:absolute;left:0;top:43014;height:11283;width:3143;" coordorigin="0,43014" coordsize="9536,3600" o:gfxdata="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FBFeHG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流程圖: 過程 263" o:spid="_x0000_s1026" o:spt="109" type="#_x0000_t109" style="position:absolute;left:0;top:43014;height:3600;width:9528;" filled="f" stroked="t" coordsize="21600,21600" o:gfxdata="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hwt9S&#10;wAAAANwAAAAPAAAAAAAAAAEAIAAAACIAAABkcnMvZG93bnJldi54bWxQSwECFAAUAAAACACHTuJA&#10;My8FnjsAAAA5AAAAEAAAAAAAAAABACAAAAAPAQAAZHJzL3NoYXBleG1sLnhtbFBLBQYAAAAABgAG&#10;AFsBAAC5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64" o:spid="_x0000_s1026" o:spt="109" type="#_x0000_t109" style="position:absolute;left:192;top:43610;height:2735;width:9344;" filled="f" stroked="f" coordsize="21600,21600" o:gfxdata="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wr2B7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品質管制</w:t>
                          </w:r>
                        </w:p>
                      </w:txbxContent>
                    </v:textbox>
                  </v:shape>
                </v:group>
                <v:group id="組合 18" o:spid="_x0000_s1026" o:spt="203" style="position:absolute;left:6526;top:43014;height:11283;width:3143;" coordorigin="6526,43014" coordsize="9536,3600" o:gfxdata="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oJfmB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過程 261" o:spid="_x0000_s1026" o:spt="109" type="#_x0000_t109" style="position:absolute;left:6526;top:43014;height:3600;width:9528;" filled="f" stroked="t" coordsize="21600,21600" o:gfxdata="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+lLxy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62" o:spid="_x0000_s1026" o:spt="109" type="#_x0000_t109" style="position:absolute;left:6718;top:43610;height:2735;width:9344;" filled="f" stroked="f" coordsize="21600,21600" o:gfxdata="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8Kuy7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工程控制</w:t>
                          </w:r>
                        </w:p>
                      </w:txbxContent>
                    </v:textbox>
                  </v:shape>
                </v:group>
                <v:group id="組合 19" o:spid="_x0000_s1026" o:spt="203" style="position:absolute;left:13052;top:43014;height:11283;width:3143;" coordorigin="13052,43014" coordsize="9535,3600" o:gfxdata="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LDgRZ6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流程圖: 過程 259" o:spid="_x0000_s1026" o:spt="109" type="#_x0000_t109" style="position:absolute;left:13052;top:43014;height:3600;width:9528;" filled="f" stroked="t" coordsize="21600,21600" o:gfxdata="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u4x/q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60" o:spid="_x0000_s1026" o:spt="109" type="#_x0000_t109" style="position:absolute;left:13244;top:43610;height:2735;width:9343;" filled="f" stroked="f" coordsize="21600,21600" o:gfxdata="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wrNr+5AAAA3AAA&#10;AA8AAAAAAAAAAQAgAAAAIgAAAGRycy9kb3ducmV2LnhtbFBLAQIUABQAAAAIAIdO4kAzLwWeOwAA&#10;ADkAAAAQAAAAAAAAAAEAIAAAAAgBAABkcnMvc2hhcGV4bWwueG1sUEsFBgAAAAAGAAYAWwEAALID&#10;AAAAAA=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成本控制</w:t>
                          </w:r>
                        </w:p>
                      </w:txbxContent>
                    </v:textbox>
                  </v:shape>
                </v:group>
                <v:group id="組合 20" o:spid="_x0000_s1026" o:spt="203" style="position:absolute;left:19578;top:43014;height:11283;width:3143;" coordorigin="19578,43014" coordsize="9535,3600" o:gfxdata="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wX/R7L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流程圖: 過程 257" o:spid="_x0000_s1026" o:spt="109" type="#_x0000_t109" style="position:absolute;left:19578;top:43014;height:3600;width:9528;" filled="f" stroked="t" coordsize="21600,21600" o:gfxdata="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eMYGd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58" o:spid="_x0000_s1026" o:spt="109" type="#_x0000_t109" style="position:absolute;left:19770;top:43610;height:2735;width:9343;" filled="f" stroked="f" coordsize="21600,21600" o:gfxdata="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iqZIb4A&#10;AADcAAAADwAAAAAAAAABACAAAAAiAAAAZHJzL2Rvd25yZXYueG1sUEsBAhQAFAAAAAgAh07iQDMv&#10;BZ47AAAAOQAAABAAAAAAAAAAAQAgAAAADQEAAGRycy9zaGFwZXhtbC54bWxQSwUGAAAAAAYABgBb&#10;AQAAtw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安全控制</w:t>
                          </w:r>
                        </w:p>
                      </w:txbxContent>
                    </v:textbox>
                  </v:shape>
                </v:group>
                <v:group id="組合 21" o:spid="_x0000_s1026" o:spt="203" style="position:absolute;left:26104;top:43014;height:11283;width:3144;" coordorigin="26104,43014" coordsize="9536,3600" o:gfxdata="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EoC1UC7AAAA3AAAAA8AAAAAAAAAAQAgAAAAIgAAAGRycy9kb3ducmV2LnhtbFBL&#10;AQIUABQAAAAIAIdO4kAzLwWeOwAAADkAAAAVAAAAAAAAAAEAIAAAAAoBAABkcnMvZ3JvdXBzaGFw&#10;ZXhtbC54bWxQSwUGAAAAAAYABgBgAQAAxwMAAAAA&#10;">
                  <o:lock v:ext="edit" aspectratio="f"/>
                  <v:shape id="流程圖: 過程 63" o:spid="_x0000_s1026" o:spt="109" type="#_x0000_t109" style="position:absolute;left:26104;top:43014;height:3600;width:9528;" filled="f" stroked="t" coordsize="21600,21600" o:gfxdata="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UAY80&#10;wAAAANwAAAAPAAAAAAAAAAEAIAAAACIAAABkcnMvZG93bnJldi54bWxQSwECFAAUAAAACACHTuJA&#10;My8FnjsAAAA5AAAAEAAAAAAAAAABACAAAAAPAQAAZHJzL3NoYXBleG1sLnhtbFBLBQYAAAAABgAG&#10;AFsBAAC5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256" o:spid="_x0000_s1026" o:spt="109" type="#_x0000_t109" style="position:absolute;left:26297;top:43610;height:2735;width:9343;" filled="f" stroked="f" coordsize="21600,21600" o:gfxdata="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smmYbsAAADc&#10;AAAADwAAAAAAAAABACAAAAAiAAAAZHJzL2Rvd25yZXYueG1sUEsBAhQAFAAAAAgAh07iQDMvBZ47&#10;AAAAOQAAABAAAAAAAAAAAQAgAAAACgEAAGRycy9zaGFwZXhtbC54bWxQSwUGAAAAAAYABgBbAQAA&#10;tAMAAAAA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合約管理</w:t>
                          </w:r>
                        </w:p>
                      </w:txbxContent>
                    </v:textbox>
                  </v:shape>
                </v:group>
                <v:group id="組合 22" o:spid="_x0000_s1026" o:spt="203" style="position:absolute;left:24820;top:57305;height:3601;width:11997;" coordorigin="24820,57305" coordsize="9540,3600" o:gfxdata="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F6000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流程圖: 過程 61" o:spid="_x0000_s1026" o:spt="109" type="#_x0000_t109" style="position:absolute;left:24820;top:57305;height:3600;width:9529;" filled="f" stroked="t" coordsize="21600,21600" o:gfxdata="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k0xFDvQAA&#10;ANwAAAAPAAAAAAAAAAEAIAAAACIAAABkcnMvZG93bnJldi54bWxQSwECFAAUAAAACACHTuJAMy8F&#10;njsAAAA5AAAAEAAAAAAAAAABACAAAAAMAQAAZHJzL3NoYXBleG1sLnhtbFBLBQYAAAAABgAGAFsB&#10;AAC2AwAAAAA=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62" o:spid="_x0000_s1026" o:spt="109" type="#_x0000_t109" style="position:absolute;left:25017;top:57958;height:2626;width:9343;" filled="f" stroked="f" coordsize="21600,21600" o:gfxdata="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mvgX5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專案竣工驗收</w:t>
                          </w:r>
                        </w:p>
                      </w:txbxContent>
                    </v:textbox>
                  </v:shape>
                </v:group>
                <v:group id="組合 23" o:spid="_x0000_s1026" o:spt="203" style="position:absolute;left:24905;top:64036;height:3219;width:11811;" coordorigin="24905,64036" coordsize="9393,3218" o:gfxdata="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Ar6uKqvwAAANwAAAAPAAAAAAAAAAEAIAAAACIAAABkcnMvZG93bnJldi54&#10;bWxQSwECFAAUAAAACACHTuJAMy8FnjsAAAA5AAAAFQAAAAAAAAABACAAAAAOAQAAZHJzL2dyb3Vw&#10;c2hhcGV4bWwueG1sUEsFBgAAAAAGAAYAYAEAAMsDAAAAAA==&#10;">
                  <o:lock v:ext="edit" aspectratio="f"/>
                  <v:shape id="流程圖: 終止 59" o:spid="_x0000_s1026" o:spt="116" type="#_x0000_t116" style="position:absolute;left:24905;top:64036;height:3218;width:9359;" filled="f" stroked="t" coordsize="21600,21600" o:gfxdata="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Y8X+s74A&#10;AADc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4679A7" joinstyle="miter"/>
                    <v:imagedata o:title=""/>
                    <o:lock v:ext="edit" aspectratio="f"/>
                    <v:textbox inset="1.42875mm,2.02511811023622pt,1.42875mm,2.02511811023622pt"/>
                  </v:shape>
                  <v:shape id="流程圖: 過程 60" o:spid="_x0000_s1026" o:spt="109" type="#_x0000_t109" style="position:absolute;left:24942;top:64424;height:2626;width:9356;" filled="f" stroked="f" coordsize="21600,21600" o:gfxdata="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WbJuOugAAANwA&#10;AAAPAAAAAAAAAAEAIAAAACIAAABkcnMvZG93bnJldi54bWxQSwECFAAUAAAACACHTuJAMy8FnjsA&#10;AAA5AAAAEAAAAAAAAAABACAAAAAJAQAAZHJzL3NoYXBleG1sLnhtbFBLBQYAAAAABgAGAFsBAACz&#10;AwAAAAA=&#10;">
                    <v:fill on="f" focussize="0,0"/>
                    <v:stroke on="f" weight="1pt"/>
                    <v:imagedata o:title=""/>
                    <o:lock v:ext="edit" aspectratio="f"/>
                    <v:textbox inset="1.42875mm,2.02511811023622pt,1.42875mm,2.02511811023622pt">
                      <w:txbxContent>
                        <w:p>
                          <w:pPr>
                            <w:keepNext w:val="0"/>
                            <w:keepLines w:val="0"/>
                            <w:widowControl w:val="0"/>
                            <w:suppressLineNumbers w:val="0"/>
                            <w:spacing w:before="0" w:beforeAutospacing="0" w:after="0" w:afterAutospacing="0"/>
                            <w:ind w:left="0" w:right="0"/>
                            <w:jc w:val="center"/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hint="eastAsia" w:ascii="漢儀中黑簡" w:hAnsi="漢儀中黑簡" w:eastAsia="漢儀中黑簡" w:cs="漢儀中黑簡"/>
                              <w:color w:val="4679A7"/>
                              <w:kern w:val="24"/>
                              <w:sz w:val="22"/>
                              <w:szCs w:val="22"/>
                              <w:lang w:val="en-US" w:eastAsia="zh-CN" w:bidi="ar"/>
                            </w:rPr>
                            <w:t>檔案歸檔</w:t>
                          </w:r>
                        </w:p>
                      </w:txbxContent>
                    </v:textbox>
                  </v:shape>
                </v:group>
                <v:shape id="連線符: 肘形 24" o:spid="_x0000_s1026" o:spt="34" type="#_x0000_t34" style="position:absolute;left:36173;top:28729;height:13267;width:2544;rotation:5898240f;" filled="f" stroked="t" coordsize="21600,21600" o:gfxdata="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r1IubsAAADc&#10;AAAADwAAAAAAAAABACAAAAAiAAAAZHJzL2Rvd25yZXYueG1sUEsBAhQAFAAAAAgAh07iQDMvBZ47&#10;AAAAOQAAABAAAAAAAAAAAQAgAAAACgEAAGRycy9zaGFwZXhtbC54bWxQSwUGAAAAAAYABgBbAQAA&#10;tAMAAAAA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25" o:spid="_x0000_s1026" o:spt="34" type="#_x0000_t34" style="position:absolute;left:42750;top:22152;height:26422;width:2544;rotation:5898240f;" filled="f" stroked="t" coordsize="21600,21600" o:gfxdata="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ZSkQO8AAAA&#10;3AAAAA8AAAAAAAAAAQAgAAAAIgAAAGRycy9kb3ducmV2LnhtbFBLAQIUABQAAAAIAIdO4kAzLwWe&#10;OwAAADkAAAAQAAAAAAAAAAEAIAAAAAsBAABkcnMvc2hhcGV4bWwueG1sUEsFBgAAAAAGAAYAWwEA&#10;ALUDAAAAAA=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26" o:spid="_x0000_s1026" o:spt="34" type="#_x0000_t34" style="position:absolute;left:23027;top:28851;flip:x;height:13024;width:2544;rotation:5898240f;" filled="f" stroked="t" coordsize="21600,21600" o:gfxdata="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MCmjvQAA&#10;ANwAAAAPAAAAAAAAAAEAIAAAACIAAABkcnMvZG93bnJldi54bWxQSwECFAAUAAAACACHTuJAMy8F&#10;njsAAAA5AAAAEAAAAAAAAAABACAAAAAMAQAAZHJzL3NoYXBleG1sLnhtbFBLBQYAAAAABgAGAFsB&#10;AAC2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27" o:spid="_x0000_s1026" o:spt="34" type="#_x0000_t34" style="position:absolute;left:16444;top:22268;flip:x;height:26190;width:2544;rotation:5898240f;" filled="f" stroked="t" coordsize="21600,21600" o:gfxdata="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4rfUvQAA&#10;ANwAAAAPAAAAAAAAAAEAIAAAACIAAABkcnMvZG93bnJldi54bWxQSwECFAAUAAAACACHTuJAMy8F&#10;njsAAAA5AAAAEAAAAAAAAAABACAAAAAMAQAAZHJzL3NoYXBleG1sLnhtbFBLBQYAAAAABgAGAFsB&#10;AAC2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28" o:spid="_x0000_s1026" o:spt="34" type="#_x0000_t34" style="position:absolute;left:36152;top:22564;flip:x;height:13309;width:2544;rotation:5898240f;" filled="f" stroked="t" coordsize="21600,21600" o:gfxdata="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rhJPvQAA&#10;ANwAAAAPAAAAAAAAAAEAIAAAACIAAABkcnMvZG93bnJldi54bWxQSwECFAAUAAAACACHTuJAMy8F&#10;njsAAAA5AAAAEAAAAAAAAAABACAAAAAMAQAAZHJzL3NoYXBleG1sLnhtbFBLBQYAAAAABgAGAFsB&#10;AAC2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29" o:spid="_x0000_s1026" o:spt="34" type="#_x0000_t34" style="position:absolute;left:42729;top:15987;flip:x;height:26464;width:2544;rotation:5898240f;" filled="f" stroked="t" coordsize="21600,21600" o:gfxdata="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zR4o7vQAA&#10;ANwAAAAPAAAAAAAAAAEAIAAAACIAAABkcnMvZG93bnJldi54bWxQSwECFAAUAAAACACHTuJAMy8F&#10;njsAAAA5AAAAEAAAAAAAAAABACAAAAAMAQAAZHJzL3NoYXBleG1sLnhtbFBLBQYAAAAABgAGAFsB&#10;AAC2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0" o:spid="_x0000_s1026" o:spt="34" type="#_x0000_t34" style="position:absolute;left:23006;top:22728;height:12982;width:2544;rotation:5898240f;" filled="f" stroked="t" coordsize="21600,21600" o:gfxdata="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2JTKbugAAANwA&#10;AAAPAAAAAAAAAAEAIAAAACIAAABkcnMvZG93bnJldi54bWxQSwECFAAUAAAACACHTuJAMy8FnjsA&#10;AAA5AAAAEAAAAAAAAAABACAAAAAJAQAAZHJzL3NoYXBleG1sLnhtbFBLBQYAAAAABgAGAFsBAACz&#10;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1" o:spid="_x0000_s1026" o:spt="34" type="#_x0000_t34" style="position:absolute;left:16423;top:16145;height:26148;width:2544;rotation:5898240f;" filled="f" stroked="t" coordsize="21600,21600" o:gfxdata="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Ib3rOy5AAAA3AAA&#10;AA8AAAAAAAAAAQAgAAAAIgAAAGRycy9kb3ducmV2LnhtbFBLAQIUABQAAAAIAIdO4kAzLwWeOwAA&#10;ADkAAAAQAAAAAAAAAAEAIAAAAAgBAABkcnMvc2hhcGV4bWwueG1sUEsFBgAAAAAGAAYAWwEAALID&#10;AAAAAA=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2" o:spid="_x0000_s1026" o:spt="34" type="#_x0000_t34" style="position:absolute;left:37642;top:33404;flip:x;height:16476;width:2813;rotation:5898240f;" filled="f" stroked="t" coordsize="21600,21600" o:gfxdata="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DlRRMvQAA&#10;ANwAAAAPAAAAAAAAAAEAIAAAACIAAABkcnMvZG93bnJldi54bWxQSwECFAAUAAAACACHTuJAMy8F&#10;njsAAAA5AAAAEAAAAAAAAAABACAAAAAMAQAAZHJzL3NoYXBleG1sLnhtbFBLBQYAAAAABgAGAFsB&#10;AAC2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3" o:spid="_x0000_s1026" o:spt="34" type="#_x0000_t34" style="position:absolute;left:40905;top:30141;flip:x;height:22968;width:2779;rotation:5898240f;" filled="f" stroked="t" coordsize="21600,21600" o:gfxdata="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DyCoA+&#10;wAAAANwAAAAPAAAAAAAAAAEAIAAAACIAAABkcnMvZG93bnJldi54bWxQSwECFAAUAAAACACHTuJA&#10;My8FnjsAAAA5AAAAEAAAAAAAAAABACAAAAAPAQAAZHJzL3NoYXBleG1sLnhtbFBLBQYAAAAABgAG&#10;AFsBAAC5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4" o:spid="_x0000_s1026" o:spt="34" type="#_x0000_t34" style="position:absolute;left:21327;top:33530;height:16189;width:2779;rotation:5898240f;" filled="f" stroked="t" coordsize="21600,21600" o:gfxdata="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3aDieugAAANwA&#10;AAAPAAAAAAAAAAEAIAAAACIAAABkcnMvZG93bnJldi54bWxQSwECFAAUAAAACACHTuJAMy8FnjsA&#10;AAA5AAAAEAAAAAAAAAABACAAAAAJAQAAZHJzL3NoYXBleG1sLnhtbFBLBQYAAAAABgAGAFsBAACz&#10;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5" o:spid="_x0000_s1026" o:spt="34" type="#_x0000_t34" style="position:absolute;left:14801;top:27004;height:29241;width:2779;rotation:5898240f;" filled="f" stroked="t" coordsize="21600,21600" o:gfxdata="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OLB968AAAA&#10;3AAAAA8AAAAAAAAAAQAgAAAAIgAAAGRycy9kb3ducmV2LnhtbFBLAQIUABQAAAAIAIdO4kAzLwWe&#10;OwAAADkAAAAQAAAAAAAAAAEAIAAAAAsBAABkcnMvc2hhcGV4bWwueG1sUEsFBgAAAAAGAAYAWwEA&#10;ALUDAAAAAA=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6" o:spid="_x0000_s1026" o:spt="34" type="#_x0000_t34" style="position:absolute;left:18064;top:30267;height:22715;width:2779;rotation:5898240f;" filled="f" stroked="t" coordsize="21600,21600" o:gfxdata="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Mx6JFugAAANwA&#10;AAAPAAAAAAAAAAEAIAAAACIAAABkcnMvZG93bnJldi54bWxQSwECFAAUAAAACACHTuJAMy8FnjsA&#10;AAA5AAAAEAAAAAAAAAABACAAAAAJAQAAZHJzL3NoYXBleG1sLnhtbFBLBQYAAAAABgAGAFsBAACz&#10;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7" o:spid="_x0000_s1026" o:spt="34" type="#_x0000_t34" style="position:absolute;left:24590;top:36793;height:9663;width:2779;rotation:5898240f;" filled="f" stroked="t" coordsize="21600,21600" o:gfxdata="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FTwyugAAANwA&#10;AAAPAAAAAAAAAAEAIAAAACIAAABkcnMvZG93bnJldi54bWxQSwECFAAUAAAACACHTuJAMy8FnjsA&#10;AAA5AAAAEAAAAAAAAAABACAAAAAJAQAAZHJzL3NoYXBleG1sLnhtbFBLBQYAAAAABgAGAFsBAACz&#10;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8" o:spid="_x0000_s1026" o:spt="34" type="#_x0000_t34" style="position:absolute;left:31116;top:39930;flip:x;height:3423;width:2813;rotation:5898240f;" filled="f" stroked="t" coordsize="21600,21600" o:gfxdata="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XeEkr4A&#10;AADcAAAADwAAAAAAAAABACAAAAAiAAAAZHJzL2Rvd25yZXYueG1sUEsBAhQAFAAAAAgAh07iQDMv&#10;BZ47AAAAOQAAABAAAAAAAAAAAQAgAAAADQEAAGRycy9zaGFwZXhtbC54bWxQSwUGAAAAAAYABgBb&#10;AQAAtwMAAAAA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39" o:spid="_x0000_s1026" o:spt="34" type="#_x0000_t34" style="position:absolute;left:27853;top:40056;height:3137;width:2779;rotation:5898240f;" filled="f" stroked="t" coordsize="21600,21600" o:gfxdata="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AB3bsAAADc&#10;AAAADwAAAAAAAAABACAAAAAiAAAAZHJzL2Rvd25yZXYueG1sUEsBAhQAFAAAAAgAh07iQDMvBZ47&#10;AAAAOQAAABAAAAAAAAAAAQAgAAAACgEAAGRycy9zaGFwZXhtbC54bWxQSwUGAAAAAAYABgBbAQAA&#10;tAMAAAAA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0" o:spid="_x0000_s1026" o:spt="34" type="#_x0000_t34" style="position:absolute;left:34379;top:36667;flip:x;height:9949;width:2813;rotation:5898240f;" filled="f" stroked="t" coordsize="21600,21600" o:gfxdata="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0rl9vQAA&#10;ANwAAAAPAAAAAAAAAAEAIAAAACIAAABkcnMvZG93bnJldi54bWxQSwECFAAUAAAACACHTuJAMy8F&#10;njsAAAA5AAAAEAAAAAAAAAABACAAAAAMAQAAZHJzL3NoYXBleG1sLnhtbFBLBQYAAAAABgAGAFsB&#10;AAC2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1" o:spid="_x0000_s1026" o:spt="34" type="#_x0000_t34" style="position:absolute;left:44168;top:26878;flip:x;height:29494;width:2779;rotation:5898240f;" filled="f" stroked="t" coordsize="21600,21600" o:gfxdata="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ACcKvQAA&#10;ANwAAAAPAAAAAAAAAAEAIAAAACIAAABkcnMvZG93bnJldi54bWxQSwECFAAUAAAACACHTuJAMy8F&#10;njsAAAA5AAAAEAAAAAAAAAABACAAAAAMAQAAZHJzL3NoYXBleG1sLnhtbFBLBQYAAAAABgAGAFsB&#10;AAC2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2" o:spid="_x0000_s1026" o:spt="34" type="#_x0000_t34" style="position:absolute;left:37517;top:47570;height:16442;width:3029;rotation:5898240f;" filled="f" stroked="t" coordsize="21600,21600" o:gfxdata="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GKfqrsAAADc&#10;AAAADwAAAAAAAAABACAAAAAiAAAAZHJzL2Rvd25yZXYueG1sUEsBAhQAFAAAAAgAh07iQDMvBZ47&#10;AAAAOQAAABAAAAAAAAAAAQAgAAAACgEAAGRycy9zaGFwZXhtbC54bWxQSwUGAAAAAAYABgBbAQAA&#10;tAMAAAAA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3" o:spid="_x0000_s1026" o:spt="34" type="#_x0000_t34" style="position:absolute;left:40791;top:44317;height:22968;width:3008;rotation:5898240f;" filled="f" stroked="t" coordsize="21600,21600" o:gfxdata="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39C9i8AAAA&#10;3AAAAA8AAAAAAAAAAQAgAAAAIgAAAGRycy9kb3ducmV2LnhtbFBLAQIUABQAAAAIAIdO4kAzLwWe&#10;OwAAADkAAAAQAAAAAAAAAAEAIAAAAAsBAABkcnMvc2hhcGV4bWwueG1sUEsFBgAAAAAGAAYAWwEA&#10;ALUDAAAAAA=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4" o:spid="_x0000_s1026" o:spt="34" type="#_x0000_t34" style="position:absolute;left:21213;top:47706;flip:x;height:16189;width:3008;rotation:5898240f;" filled="f" stroked="t" coordsize="21600,21600" o:gfxdata="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Yn7N4vQAA&#10;ANwAAAAPAAAAAAAAAAEAIAAAACIAAABkcnMvZG93bnJldi54bWxQSwECFAAUAAAACACHTuJAMy8F&#10;njsAAAA5AAAAEAAAAAAAAAABACAAAAAMAQAAZHJzL3NoYXBleG1sLnhtbFBLBQYAAAAABgAGAFsB&#10;AAC2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5" o:spid="_x0000_s1026" o:spt="34" type="#_x0000_t34" style="position:absolute;left:14687;top:41180;flip:x;height:29241;width:3008;rotation:5898240f;" filled="f" stroked="t" coordsize="21600,21600" o:gfxdata="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oruHr4A&#10;AADcAAAADwAAAAAAAAABACAAAAAiAAAAZHJzL2Rvd25yZXYueG1sUEsBAhQAFAAAAAgAh07iQDMv&#10;BZ47AAAAOQAAABAAAAAAAAAAAQAgAAAADQEAAGRycy9zaGFwZXhtbC54bWxQSwUGAAAAAAYABgBb&#10;AQAAtwMAAAAA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6" o:spid="_x0000_s1026" o:spt="34" type="#_x0000_t34" style="position:absolute;left:17950;top:44443;flip:x;height:22715;width:3008;rotation:5898240f;" filled="f" stroked="t" coordsize="21600,21600" o:gfxdata="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XGS4W/&#10;AAAA3AAAAA8AAAAAAAAAAQAgAAAAIgAAAGRycy9kb3ducmV2LnhtbFBLAQIUABQAAAAIAIdO4kAz&#10;LwWeOwAAADkAAAAQAAAAAAAAAAEAIAAAAA4BAABkcnMvc2hhcGV4bWwueG1sUEsFBgAAAAAGAAYA&#10;WwEAALgDAAAAAA=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7" o:spid="_x0000_s1026" o:spt="34" type="#_x0000_t34" style="position:absolute;left:24476;top:50969;flip:x;height:9663;width:3008;rotation:5898240f;" filled="f" stroked="t" coordsize="21600,21600" o:gfxdata="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UU1fK/&#10;AAAA3AAAAA8AAAAAAAAAAQAgAAAAIgAAAGRycy9kb3ducmV2LnhtbFBLAQIUABQAAAAIAIdO4kAz&#10;LwWeOwAAADkAAAAQAAAAAAAAAAEAIAAAAA4BAABkcnMvc2hhcGV4bWwueG1sUEsFBgAAAAAGAAYA&#10;WwEAALgDAAAAAA=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8" o:spid="_x0000_s1026" o:spt="34" type="#_x0000_t34" style="position:absolute;left:27739;top:54232;flip:x;height:3137;width:3008;rotation:5898240f;" filled="f" stroked="t" coordsize="21600,21600" o:gfxdata="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KWHBp&#10;wAAAANwAAAAPAAAAAAAAAAEAIAAAACIAAABkcnMvZG93bnJldi54bWxQSwECFAAUAAAACACHTuJA&#10;My8FnjsAAAA5AAAAEAAAAAAAAAABACAAAAAPAQAAZHJzL3NoYXBleG1sLnhtbFBLBQYAAAAABgAG&#10;AFsBAAC5AwAAAAA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49" o:spid="_x0000_s1026" o:spt="34" type="#_x0000_t34" style="position:absolute;left:34254;top:50833;height:9916;width:3029;rotation:5898240f;" filled="f" stroked="t" coordsize="21600,21600" o:gfxdata="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5/1JrsAAADc&#10;AAAADwAAAAAAAAABACAAAAAiAAAAZHJzL2Rvd25yZXYueG1sUEsBAhQAFAAAAAgAh07iQDMvBZ47&#10;AAAAOQAAABAAAAAAAAAAAQAgAAAACgEAAGRycy9zaGFwZXhtbC54bWxQSwUGAAAAAAYABgBbAQAA&#10;tAMAAAAA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50" o:spid="_x0000_s1026" o:spt="34" type="#_x0000_t34" style="position:absolute;left:44054;top:41054;height:29494;width:3008;rotation:5898240f;" filled="f" stroked="t" coordsize="21600,21600" o:gfxdata="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NNQvbsAAADc&#10;AAAADwAAAAAAAAABACAAAAAiAAAAZHJzL2Rvd25yZXYueG1sUEsBAhQAFAAAAAgAh07iQDMvBZ47&#10;AAAAOQAAABAAAAAAAAAAAQAgAAAACgEAAGRycy9zaGFwZXhtbC54bWxQSwUGAAAAAAYABgBbAQAA&#10;tAMAAAAA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連線符: 肘形 51" o:spid="_x0000_s1026" o:spt="34" type="#_x0000_t34" style="position:absolute;left:30991;top:54096;height:3389;width:3029;rotation:5898240f;" filled="f" stroked="t" coordsize="21600,21600" o:gfxdata="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ABzsq8AAAA&#10;3AAAAA8AAAAAAAAAAQAgAAAAIgAAAGRycy9kb3ducmV2LnhtbFBLAQIUABQAAAAIAIdO4kAzLwWe&#10;OwAAADkAAAAQAAAAAAAAAAEAIAAAAAsBAABkcnMvc2hhcGV4bWwueG1sUEsFBgAAAAAGAAYAWwEA&#10;ALUDAAAAAA==&#10;" adj="10800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直接箭頭連線符 52" o:spid="_x0000_s1026" o:spt="32" type="#_x0000_t32" style="position:absolute;left:30573;top:3217;flip:x;height:2598;width:2;" filled="f" stroked="t" coordsize="21600,21600" o:gfxdata="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A7Le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直接箭頭連線符 53" o:spid="_x0000_s1026" o:spt="32" type="#_x0000_t32" style="position:absolute;left:30563;top:9412;flip:x;height:2545;width:10;" filled="f" stroked="t" coordsize="21600,21600" o:gfxdata="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R94xb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直接箭頭連線符 54" o:spid="_x0000_s1026" o:spt="32" type="#_x0000_t32" style="position:absolute;left:30563;top:15557;height:2544;width:24;" filled="f" stroked="t" coordsize="21600,21600" o:gfxdata="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T5Ix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直接箭頭連線符 55" o:spid="_x0000_s1026" o:spt="32" type="#_x0000_t32" style="position:absolute;left:30716;top:21752;height:2598;width:53;" filled="f" stroked="t" coordsize="21600,21600" o:gfxdata="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qytcbsAAADc&#10;AAAADwAAAAAAAAABACAAAAAiAAAAZHJzL2Rvd25yZXYueG1sUEsBAhQAFAAAAAgAh07iQDMvBZ47&#10;AAAAOQAAABAAAAAAAAAAAQAgAAAACgEAAGRycy9zaGFwZXhtbC54bWxQSwUGAAAAAAYABgBbAQAA&#10;tAMAAAAA&#10;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直接箭頭連線符 56" o:spid="_x0000_s1026" o:spt="32" type="#_x0000_t32" style="position:absolute;left:30769;top:27947;height:2544;width:22;" filled="f" stroked="t" coordsize="21600,21600" o:gfxdata="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J4Ajq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直接箭頭連線符 57" o:spid="_x0000_s1026" o:spt="32" type="#_x0000_t32" style="position:absolute;left:30791;top:34091;height:2544;width:20;" filled="f" stroked="t" coordsize="21600,21600" o:gfxdata="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5MpadvQAA&#10;ANwAAAAPAAAAAAAAAAEAIAAAACIAAABkcnMvZG93bnJldi54bWxQSwECFAAUAAAACACHTuJAMy8F&#10;njsAAAA5AAAAEAAAAAAAAAABACAAAAAMAQAAZHJzL3NoYXBleG1sLnhtbFBLBQYAAAAABgAGAFsB&#10;AAC2AwAAAAA=&#10;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  <v:shape id="直接箭頭連線符 58" o:spid="_x0000_s1026" o:spt="32" type="#_x0000_t32" style="position:absolute;left:30789;top:60905;flip:x;height:3131;width:22;" filled="f" stroked="t" coordsize="21600,21600" o:gfxdata="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OZifGm/&#10;AAAA3AAAAA8AAAAAAAAAAQAgAAAAIgAAAGRycy9kb3ducmV2LnhtbFBLAQIUABQAAAAIAIdO4kAz&#10;LwWeOwAAADkAAAAQAAAAAAAAAAEAIAAAAA4BAABkcnMvc2hhcGV4bWwueG1sUEsFBgAAAAAGAAYA&#10;WwEAALgDAAAAAA==&#10;">
                  <v:fill on="f" focussize="0,0"/>
                  <v:stroke weight="0.5pt" color="#4679A7" joinstyle="miter" endarrow="block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  <w:bookmarkStart w:id="1" w:name="_GoBack"/>
      <w:bookmarkEnd w:id="1"/>
    </w:p>
    <w:p>
      <w:pPr>
        <w:adjustRightInd w:val="0"/>
        <w:snapToGrid w:val="0"/>
        <w:rPr>
          <w:rFonts w:ascii="思源黑體 Regular" w:hAnsi="思源黑體 Regular" w:eastAsia="思源黑體 Regular"/>
          <w:sz w:val="22"/>
        </w:rPr>
      </w:pPr>
    </w:p>
    <w:p>
      <w:pPr>
        <w:widowControl/>
        <w:jc w:val="left"/>
        <w:rPr>
          <w:rFonts w:ascii="思源黑體 Medium" w:hAnsi="思源黑體 Medium" w:eastAsia="思源黑體 Medium" w:cs="思源黑體 Medium"/>
        </w:rPr>
      </w:pPr>
      <w:r>
        <w:rPr>
          <w:rFonts w:ascii="思源黑體 Regular" w:hAnsi="思源黑體 Regular" w:eastAsia="思源黑體 Regular"/>
          <w:sz w:val="22"/>
        </w:rPr>
        <w:br w:type="page"/>
      </w:r>
      <w:bookmarkEnd w:id="0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3EE951CC-1B93-41C7-9690-FE878DD3887D}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  <w:embedRegular r:id="rId2" w:fontKey="{C720C0A6-A7F4-4697-B6AA-D92E42D8B817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44065E8E-92BB-4646-AB5F-767488C5EA8D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14B02D3-FBE8-4844-85F1-8F30C3CBF17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1618F69E-D27B-43A4-90B2-5D48946DE13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969A000C-4C7F-4801-B8DB-B98612FEC59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9B9AE9DD-14ED-491D-9B9E-D93ED597C811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482EB0ED-2662-4DDE-9E88-D4B5AFA43CD4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9" w:fontKey="{ACE6490B-EEAB-4566-8D53-FF968B63AF48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思源黑体 Regular">
    <w:altName w:val="黑体"/>
    <w:panose1 w:val="020B0500000000000000"/>
    <w:charset w:val="86"/>
    <w:family w:val="swiss"/>
    <w:pitch w:val="default"/>
    <w:sig w:usb0="00000000" w:usb1="00000000" w:usb2="00000016" w:usb3="00000000" w:csb0="602E0107" w:csb1="00000000"/>
    <w:embedRegular r:id="rId10" w:fontKey="{310E8255-EF4B-4952-91F0-5C6F9557C89D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11" w:fontKey="{44679155-6C13-4613-A3A4-5ECFC202C463}"/>
  </w:font>
  <w:font w:name="OPPOSans R">
    <w:panose1 w:val="00020600040101010101"/>
    <w:charset w:val="86"/>
    <w:family w:val="roman"/>
    <w:pitch w:val="default"/>
    <w:sig w:usb0="A100027F" w:usb1="7A01785B" w:usb2="00000016" w:usb3="00000000" w:csb0="0004009F" w:csb1="00000000"/>
    <w:embedRegular r:id="rId12" w:fontKey="{6FCEDF21-D5B1-4871-91C6-5785AD7B3033}"/>
  </w:font>
  <w:font w:name="汉仪中黑简">
    <w:panose1 w:val="02010600000101010101"/>
    <w:charset w:val="86"/>
    <w:family w:val="auto"/>
    <w:pitch w:val="default"/>
    <w:sig w:usb0="00000001" w:usb1="080E0800" w:usb2="00000002" w:usb3="00000000" w:csb0="00040000" w:csb1="00000000"/>
    <w:embedRegular r:id="rId13" w:fontKey="{C7E947EF-131D-4C88-B94F-CBCC6269CFE2}"/>
  </w:font>
  <w:font w:name="思源黑体 Medium">
    <w:altName w:val="黑体"/>
    <w:panose1 w:val="020B0600000000000000"/>
    <w:charset w:val="86"/>
    <w:family w:val="swiss"/>
    <w:pitch w:val="default"/>
    <w:sig w:usb0="00000000" w:usb1="00000000" w:usb2="00000016" w:usb3="00000000" w:csb0="602E0107" w:csb1="00000000"/>
    <w:embedRegular r:id="rId14" w:fontKey="{4C044634-1F22-4F0E-8388-81D9632934EB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15" w:fontKey="{0CAAA720-DA35-458A-9217-C4EDDE83E06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E2029"/>
    <w:multiLevelType w:val="multilevel"/>
    <w:tmpl w:val="C0DE2029"/>
    <w:lvl w:ilvl="0" w:tentative="0">
      <w:start w:val="1"/>
      <w:numFmt w:val="decimal"/>
      <w:suff w:val="nothing"/>
      <w:lvlText w:val="%1、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zMsImhkaWQiOiJlMzUxMDU5NTRhZjAwMjI2Njc3MTYwZWMwMmU0NDM3MiIsInVzZXJDb3VudCI6Mn0="/>
  </w:docVars>
  <w:rsids>
    <w:rsidRoot w:val="17EA197A"/>
    <w:rsid w:val="000231BC"/>
    <w:rsid w:val="00031295"/>
    <w:rsid w:val="00034A4F"/>
    <w:rsid w:val="00043AFF"/>
    <w:rsid w:val="00087952"/>
    <w:rsid w:val="000948E8"/>
    <w:rsid w:val="000C0CEB"/>
    <w:rsid w:val="000F3BA4"/>
    <w:rsid w:val="001231F0"/>
    <w:rsid w:val="00132562"/>
    <w:rsid w:val="00133351"/>
    <w:rsid w:val="00135043"/>
    <w:rsid w:val="00153821"/>
    <w:rsid w:val="00154D01"/>
    <w:rsid w:val="001570BA"/>
    <w:rsid w:val="00176D94"/>
    <w:rsid w:val="001844CE"/>
    <w:rsid w:val="00184845"/>
    <w:rsid w:val="00187F61"/>
    <w:rsid w:val="00193EA5"/>
    <w:rsid w:val="00194C18"/>
    <w:rsid w:val="001960A3"/>
    <w:rsid w:val="00196399"/>
    <w:rsid w:val="001C1D8A"/>
    <w:rsid w:val="001F1C0A"/>
    <w:rsid w:val="00226B52"/>
    <w:rsid w:val="00236958"/>
    <w:rsid w:val="00265AB7"/>
    <w:rsid w:val="002773FF"/>
    <w:rsid w:val="002A16DF"/>
    <w:rsid w:val="002A1D57"/>
    <w:rsid w:val="002E1B09"/>
    <w:rsid w:val="002E2456"/>
    <w:rsid w:val="002E296C"/>
    <w:rsid w:val="002F4EAE"/>
    <w:rsid w:val="00313C9F"/>
    <w:rsid w:val="00326864"/>
    <w:rsid w:val="00332053"/>
    <w:rsid w:val="00383552"/>
    <w:rsid w:val="00393651"/>
    <w:rsid w:val="003A4E6B"/>
    <w:rsid w:val="003C439D"/>
    <w:rsid w:val="003D20AF"/>
    <w:rsid w:val="00422D46"/>
    <w:rsid w:val="00424120"/>
    <w:rsid w:val="00426317"/>
    <w:rsid w:val="00441473"/>
    <w:rsid w:val="00442EF9"/>
    <w:rsid w:val="00450672"/>
    <w:rsid w:val="00482835"/>
    <w:rsid w:val="004C2280"/>
    <w:rsid w:val="004C3746"/>
    <w:rsid w:val="004D3E2A"/>
    <w:rsid w:val="004F666B"/>
    <w:rsid w:val="00501917"/>
    <w:rsid w:val="00504D28"/>
    <w:rsid w:val="00513606"/>
    <w:rsid w:val="0056708B"/>
    <w:rsid w:val="005718AE"/>
    <w:rsid w:val="005A2900"/>
    <w:rsid w:val="005C10DD"/>
    <w:rsid w:val="005C30FD"/>
    <w:rsid w:val="005E0DD7"/>
    <w:rsid w:val="005E343A"/>
    <w:rsid w:val="00626049"/>
    <w:rsid w:val="006D473D"/>
    <w:rsid w:val="006D6782"/>
    <w:rsid w:val="00736CE0"/>
    <w:rsid w:val="0075471F"/>
    <w:rsid w:val="007829D0"/>
    <w:rsid w:val="00790460"/>
    <w:rsid w:val="007B50C1"/>
    <w:rsid w:val="007B67F4"/>
    <w:rsid w:val="007C64C3"/>
    <w:rsid w:val="007F378C"/>
    <w:rsid w:val="008039D6"/>
    <w:rsid w:val="008114E6"/>
    <w:rsid w:val="0082423A"/>
    <w:rsid w:val="00853CEE"/>
    <w:rsid w:val="0086100B"/>
    <w:rsid w:val="00895935"/>
    <w:rsid w:val="008A2E77"/>
    <w:rsid w:val="008A3126"/>
    <w:rsid w:val="008B18C6"/>
    <w:rsid w:val="008C1694"/>
    <w:rsid w:val="008D5DF9"/>
    <w:rsid w:val="00903A38"/>
    <w:rsid w:val="0090682A"/>
    <w:rsid w:val="00925CAE"/>
    <w:rsid w:val="00943B99"/>
    <w:rsid w:val="00946CE8"/>
    <w:rsid w:val="009610C3"/>
    <w:rsid w:val="00970D8D"/>
    <w:rsid w:val="00980807"/>
    <w:rsid w:val="009B2C30"/>
    <w:rsid w:val="009D118E"/>
    <w:rsid w:val="009D2B98"/>
    <w:rsid w:val="009E6CFA"/>
    <w:rsid w:val="00A01F6D"/>
    <w:rsid w:val="00A24C07"/>
    <w:rsid w:val="00A374EB"/>
    <w:rsid w:val="00A822BB"/>
    <w:rsid w:val="00AC5B0E"/>
    <w:rsid w:val="00AE6F42"/>
    <w:rsid w:val="00AF7892"/>
    <w:rsid w:val="00B3473B"/>
    <w:rsid w:val="00B42CC2"/>
    <w:rsid w:val="00B70D08"/>
    <w:rsid w:val="00B9421F"/>
    <w:rsid w:val="00BE789A"/>
    <w:rsid w:val="00CE190A"/>
    <w:rsid w:val="00CF396C"/>
    <w:rsid w:val="00D15980"/>
    <w:rsid w:val="00D2630C"/>
    <w:rsid w:val="00D34287"/>
    <w:rsid w:val="00D414E6"/>
    <w:rsid w:val="00D446C1"/>
    <w:rsid w:val="00D54E3D"/>
    <w:rsid w:val="00D608DF"/>
    <w:rsid w:val="00D73F26"/>
    <w:rsid w:val="00DA5D89"/>
    <w:rsid w:val="00DC219B"/>
    <w:rsid w:val="00DC2FBD"/>
    <w:rsid w:val="00DE4BC9"/>
    <w:rsid w:val="00DF7F49"/>
    <w:rsid w:val="00E01670"/>
    <w:rsid w:val="00E07458"/>
    <w:rsid w:val="00E15E8B"/>
    <w:rsid w:val="00E228C9"/>
    <w:rsid w:val="00E2702B"/>
    <w:rsid w:val="00E373C6"/>
    <w:rsid w:val="00E37432"/>
    <w:rsid w:val="00E46261"/>
    <w:rsid w:val="00E5287B"/>
    <w:rsid w:val="00E56FF1"/>
    <w:rsid w:val="00E57B9E"/>
    <w:rsid w:val="00E93C76"/>
    <w:rsid w:val="00EB6076"/>
    <w:rsid w:val="00EF44B1"/>
    <w:rsid w:val="00F06B5C"/>
    <w:rsid w:val="00F33841"/>
    <w:rsid w:val="00F61265"/>
    <w:rsid w:val="00F92AC4"/>
    <w:rsid w:val="00FA7869"/>
    <w:rsid w:val="00FB62DE"/>
    <w:rsid w:val="00FC499E"/>
    <w:rsid w:val="00FD6214"/>
    <w:rsid w:val="00FE3749"/>
    <w:rsid w:val="00FF49F0"/>
    <w:rsid w:val="01AA7748"/>
    <w:rsid w:val="026C79D1"/>
    <w:rsid w:val="03A9455C"/>
    <w:rsid w:val="040A1B97"/>
    <w:rsid w:val="05F8409D"/>
    <w:rsid w:val="072622AA"/>
    <w:rsid w:val="08CC4A1B"/>
    <w:rsid w:val="09C26006"/>
    <w:rsid w:val="0A600264"/>
    <w:rsid w:val="0CF35099"/>
    <w:rsid w:val="0D9C1829"/>
    <w:rsid w:val="0E7C4386"/>
    <w:rsid w:val="0F107D5D"/>
    <w:rsid w:val="1050022F"/>
    <w:rsid w:val="10FF0E22"/>
    <w:rsid w:val="123F3866"/>
    <w:rsid w:val="13892101"/>
    <w:rsid w:val="15EF74E8"/>
    <w:rsid w:val="16470DC2"/>
    <w:rsid w:val="17EA197A"/>
    <w:rsid w:val="19407D2F"/>
    <w:rsid w:val="1975120B"/>
    <w:rsid w:val="19956AD1"/>
    <w:rsid w:val="1AE1757A"/>
    <w:rsid w:val="1B3B2FB1"/>
    <w:rsid w:val="21A46446"/>
    <w:rsid w:val="22C205C9"/>
    <w:rsid w:val="26E00BE2"/>
    <w:rsid w:val="26EB3A7F"/>
    <w:rsid w:val="28D32AA9"/>
    <w:rsid w:val="2B7500C8"/>
    <w:rsid w:val="30DF4185"/>
    <w:rsid w:val="31AC5397"/>
    <w:rsid w:val="322D7C19"/>
    <w:rsid w:val="3B9C5AB2"/>
    <w:rsid w:val="3DAB602E"/>
    <w:rsid w:val="3F2D67F4"/>
    <w:rsid w:val="3F5D7B4E"/>
    <w:rsid w:val="42054C67"/>
    <w:rsid w:val="421D1E97"/>
    <w:rsid w:val="474619D5"/>
    <w:rsid w:val="48E01802"/>
    <w:rsid w:val="493D0C89"/>
    <w:rsid w:val="4A7E58F6"/>
    <w:rsid w:val="4B7C6F57"/>
    <w:rsid w:val="4BC50953"/>
    <w:rsid w:val="4D092E5D"/>
    <w:rsid w:val="4E06735F"/>
    <w:rsid w:val="4E0728D3"/>
    <w:rsid w:val="4E7673D7"/>
    <w:rsid w:val="51D11647"/>
    <w:rsid w:val="52CB633F"/>
    <w:rsid w:val="535E1B26"/>
    <w:rsid w:val="554A3DA3"/>
    <w:rsid w:val="582100B9"/>
    <w:rsid w:val="59D8639A"/>
    <w:rsid w:val="5B946275"/>
    <w:rsid w:val="5BE85FB8"/>
    <w:rsid w:val="5CEF0A6D"/>
    <w:rsid w:val="5E2574B5"/>
    <w:rsid w:val="5EC63978"/>
    <w:rsid w:val="60F97498"/>
    <w:rsid w:val="61DC2258"/>
    <w:rsid w:val="63FD00F7"/>
    <w:rsid w:val="640E60CC"/>
    <w:rsid w:val="65E425CC"/>
    <w:rsid w:val="65F44C9A"/>
    <w:rsid w:val="681F1AA1"/>
    <w:rsid w:val="68C6679F"/>
    <w:rsid w:val="69E515F3"/>
    <w:rsid w:val="6AF04B82"/>
    <w:rsid w:val="6B0A0C92"/>
    <w:rsid w:val="6DFB3B47"/>
    <w:rsid w:val="6EFD5087"/>
    <w:rsid w:val="73154520"/>
    <w:rsid w:val="73EB1756"/>
    <w:rsid w:val="74026EA4"/>
    <w:rsid w:val="78DF1028"/>
    <w:rsid w:val="7EBF1417"/>
    <w:rsid w:val="7FFF1C70"/>
    <w:rsid w:val="9EDF6DA2"/>
    <w:rsid w:val="F6BFCB7C"/>
    <w:rsid w:val="FF7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等线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eastAsia" w:ascii="等线" w:hAnsi="等线" w:eastAsia="等线" w:cs="等线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Autospacing="1" w:afterAutospacing="1"/>
      <w:jc w:val="left"/>
    </w:pPr>
    <w:rPr>
      <w:rFonts w:ascii="宋体" w:hAnsi="宋体" w:eastAsia="宋体" w:cs="Times New Roman"/>
      <w:kern w:val="0"/>
      <w:sz w:val="24"/>
    </w:rPr>
  </w:style>
  <w:style w:type="paragraph" w:styleId="6">
    <w:name w:val="Title"/>
    <w:basedOn w:val="1"/>
    <w:link w:val="16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qFormat/>
    <w:uiPriority w:val="0"/>
    <w:rPr>
      <w:color w:val="954F72"/>
      <w:u w:val="single"/>
    </w:rPr>
  </w:style>
  <w:style w:type="character" w:styleId="11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页眉 字符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9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未处理的提及1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标题 字符"/>
    <w:basedOn w:val="9"/>
    <w:link w:val="6"/>
    <w:qFormat/>
    <w:uiPriority w:val="0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7">
    <w:name w:val="标题 1 字符"/>
    <w:basedOn w:val="9"/>
    <w:link w:val="2"/>
    <w:qFormat/>
    <w:uiPriority w:val="0"/>
    <w:rPr>
      <w:b/>
      <w:bCs/>
      <w:kern w:val="44"/>
      <w:sz w:val="44"/>
      <w:szCs w:val="44"/>
    </w:rPr>
  </w:style>
  <w:style w:type="character" w:customStyle="1" w:styleId="18">
    <w:name w:val="微 A"/>
    <w:basedOn w:val="9"/>
    <w:qFormat/>
    <w:uiPriority w:val="0"/>
    <w:rPr>
      <w:rFonts w:ascii="Arial" w:hAnsi="Arial" w:eastAsia="微软雅黑 Light" w:cs="Arial"/>
      <w:sz w:val="22"/>
    </w:rPr>
  </w:style>
  <w:style w:type="character" w:customStyle="1" w:styleId="19">
    <w:name w:val="宋 b22 字符"/>
    <w:basedOn w:val="9"/>
    <w:qFormat/>
    <w:uiPriority w:val="0"/>
    <w:rPr>
      <w:rFonts w:hint="eastAsia" w:ascii="等线 Light" w:hAnsi="等线 Light" w:eastAsia="仿宋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5" Type="http://schemas.openxmlformats.org/officeDocument/2006/relationships/font" Target="fonts/font15.odttf"/><Relationship Id="rId14" Type="http://schemas.openxmlformats.org/officeDocument/2006/relationships/font" Target="fonts/font14.odttf"/><Relationship Id="rId13" Type="http://schemas.openxmlformats.org/officeDocument/2006/relationships/font" Target="fonts/font13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b875aea9-37a6-41f8-b4fd-698f4e336ee9\&#24037;&#31243;&#39033;&#30446;&#31649;&#29702;&#24037;&#20316;&#27969;&#31243;&#2227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工程專案管理工作流程圖.docx</Template>
  <Pages>2</Pages>
  <Words>0</Words>
  <Characters>0</Characters>
  <Lines>1</Lines>
  <Paragraphs>1</Paragraphs>
  <TotalTime>26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2022-12-24T09:27:00Z</dcterms:created>
  <dc:creator>簡報雲PPT</dc:creator>
  <dc:description/>
  <cp:lastModifiedBy>簡報雲PPT</cp:lastModifiedBy>
  <dcterms:modified xsi:type="dcterms:W3CDTF">2022-12-24T09:27:40Z</dcterms:modified>
  <cp:revision>7</cp:revision>
</cp:coreProperties>
</file>