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專案申報流程圖</w:t>
      </w:r>
    </w:p>
    <w:p>
      <w:pPr>
        <w:rPr>
          <w:rFonts w:hint="eastAsia"/>
        </w:rPr>
      </w:pPr>
      <w:bookmarkStart w:id="0" w:name="_GoBack"/>
      <w:r>
        <mc:AlternateContent>
          <mc:Choice Requires="wpc">
            <w:drawing>
              <wp:inline distT="0" distB="0" distL="114300" distR="114300">
                <wp:extent cx="5257800" cy="8122920"/>
                <wp:effectExtent l="0" t="0" r="0" b="0"/>
                <wp:docPr id="72" name="畫布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6" name="自選圖形 4"/>
                        <wps:cNvSpPr/>
                        <wps:spPr>
                          <a:xfrm>
                            <a:off x="2171700" y="99060"/>
                            <a:ext cx="685800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開始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7" name="自選圖形 5"/>
                        <wps:cNvSpPr/>
                        <wps:spPr>
                          <a:xfrm>
                            <a:off x="1143000" y="578485"/>
                            <a:ext cx="2743200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申報人員選擇計劃類別填寫申報資訊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8" name="自選圖形 6"/>
                        <wps:cNvSpPr/>
                        <wps:spPr>
                          <a:xfrm>
                            <a:off x="1143000" y="1073785"/>
                            <a:ext cx="2743200" cy="31369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申報人員申報資訊填寫完畢，正式提交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9" name="自選圖形 7"/>
                        <wps:cNvSpPr/>
                        <wps:spPr>
                          <a:xfrm>
                            <a:off x="1143000" y="1569085"/>
                            <a:ext cx="2743200" cy="31432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申報單位管理員審核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0" name="自選圖形 8"/>
                        <wps:cNvSpPr/>
                        <wps:spPr>
                          <a:xfrm>
                            <a:off x="1828800" y="2938780"/>
                            <a:ext cx="1485900" cy="31432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主管部門審核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1" name="直線 9"/>
                        <wps:cNvCnPr/>
                        <wps:spPr>
                          <a:xfrm>
                            <a:off x="2514600" y="875665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2" name="自選圖形 10"/>
                        <wps:cNvSpPr/>
                        <wps:spPr>
                          <a:xfrm>
                            <a:off x="1485900" y="2064385"/>
                            <a:ext cx="2171700" cy="509905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審核意見？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3" name="直線 11"/>
                        <wps:cNvCnPr/>
                        <wps:spPr>
                          <a:xfrm>
                            <a:off x="2514600" y="1370965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4" name="直線 12"/>
                        <wps:cNvCnPr/>
                        <wps:spPr>
                          <a:xfrm>
                            <a:off x="2514600" y="1866265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5" name="直線 13"/>
                        <wps:cNvCnPr/>
                        <wps:spPr>
                          <a:xfrm>
                            <a:off x="2514600" y="2559685"/>
                            <a:ext cx="635" cy="3962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36" name="自選圖形 14"/>
                        <wps:cNvSpPr/>
                        <wps:spPr>
                          <a:xfrm>
                            <a:off x="2629535" y="2559685"/>
                            <a:ext cx="570865" cy="29718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上報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7" name="自選圖形 15"/>
                        <wps:cNvSpPr/>
                        <wps:spPr>
                          <a:xfrm>
                            <a:off x="3658870" y="1965325"/>
                            <a:ext cx="684530" cy="29718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不上報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8" name="自選圖形 16"/>
                        <wps:cNvSpPr/>
                        <wps:spPr>
                          <a:xfrm>
                            <a:off x="571500" y="1965325"/>
                            <a:ext cx="913130" cy="29718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被退回修改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9" name="直線 17"/>
                        <wps:cNvCnPr/>
                        <wps:spPr>
                          <a:xfrm flipH="1">
                            <a:off x="457200" y="2361565"/>
                            <a:ext cx="11430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0" name="直線 18"/>
                        <wps:cNvCnPr/>
                        <wps:spPr>
                          <a:xfrm flipV="1">
                            <a:off x="457200" y="776605"/>
                            <a:ext cx="635" cy="15849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41" name="直線 19"/>
                        <wps:cNvCnPr/>
                        <wps:spPr>
                          <a:xfrm>
                            <a:off x="457200" y="776605"/>
                            <a:ext cx="6858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2" name="自選圖形 20"/>
                        <wps:cNvSpPr/>
                        <wps:spPr>
                          <a:xfrm>
                            <a:off x="1485900" y="3451225"/>
                            <a:ext cx="2171700" cy="509905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審核意見？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3" name="直線 21"/>
                        <wps:cNvCnPr/>
                        <wps:spPr>
                          <a:xfrm>
                            <a:off x="2514600" y="3253105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4" name="直線 22"/>
                        <wps:cNvCnPr/>
                        <wps:spPr>
                          <a:xfrm>
                            <a:off x="2514600" y="3946525"/>
                            <a:ext cx="635" cy="3962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5" name="自選圖形 23"/>
                        <wps:cNvSpPr/>
                        <wps:spPr>
                          <a:xfrm>
                            <a:off x="1600200" y="6323965"/>
                            <a:ext cx="1943100" cy="31432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主管機關審核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6" name="自選圖形 24"/>
                        <wps:cNvSpPr/>
                        <wps:spPr>
                          <a:xfrm>
                            <a:off x="2628900" y="3946525"/>
                            <a:ext cx="570865" cy="29718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推薦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7" name="自選圖形 25"/>
                        <wps:cNvSpPr/>
                        <wps:spPr>
                          <a:xfrm>
                            <a:off x="3657600" y="3352165"/>
                            <a:ext cx="684530" cy="29718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不推薦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8" name="自選圖形 26"/>
                        <wps:cNvSpPr/>
                        <wps:spPr>
                          <a:xfrm>
                            <a:off x="571500" y="3352165"/>
                            <a:ext cx="913130" cy="29718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被退回修改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49" name="直線 27"/>
                        <wps:cNvCnPr/>
                        <wps:spPr>
                          <a:xfrm flipH="1">
                            <a:off x="342900" y="3747770"/>
                            <a:ext cx="12573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0" name="直線 28"/>
                        <wps:cNvCnPr/>
                        <wps:spPr>
                          <a:xfrm flipV="1">
                            <a:off x="342900" y="677545"/>
                            <a:ext cx="635" cy="30708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1" name="直線 29"/>
                        <wps:cNvCnPr/>
                        <wps:spPr>
                          <a:xfrm>
                            <a:off x="342900" y="677545"/>
                            <a:ext cx="8001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2" name="自選圖形 30"/>
                        <wps:cNvSpPr/>
                        <wps:spPr>
                          <a:xfrm>
                            <a:off x="1143000" y="4838065"/>
                            <a:ext cx="2971800" cy="31432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主管部門正式推薦，填寫專案審查意見表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3" name="直線 31"/>
                        <wps:cNvCnPr/>
                        <wps:spPr>
                          <a:xfrm>
                            <a:off x="2514600" y="5135245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4" name="自選圖形 32"/>
                        <wps:cNvSpPr/>
                        <wps:spPr>
                          <a:xfrm>
                            <a:off x="457200" y="5844540"/>
                            <a:ext cx="4229100" cy="29718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主管部門列印專案審查意見表，和申報書一起送交主管機關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5" name="自選圖形 33"/>
                        <wps:cNvSpPr/>
                        <wps:spPr>
                          <a:xfrm>
                            <a:off x="1143000" y="5333365"/>
                            <a:ext cx="2971800" cy="31432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主管部門列印專案審查意見表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6" name="自選圖形 34"/>
                        <wps:cNvSpPr/>
                        <wps:spPr>
                          <a:xfrm>
                            <a:off x="1143000" y="4342765"/>
                            <a:ext cx="2971800" cy="31432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申報人員列印申報書，送交主管部門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7" name="直線 35"/>
                        <wps:cNvCnPr/>
                        <wps:spPr>
                          <a:xfrm>
                            <a:off x="2514600" y="4639945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8" name="直線 36"/>
                        <wps:cNvCnPr/>
                        <wps:spPr>
                          <a:xfrm>
                            <a:off x="2514600" y="5630545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59" name="自選圖形 37"/>
                        <wps:cNvSpPr/>
                        <wps:spPr>
                          <a:xfrm>
                            <a:off x="1371600" y="6819265"/>
                            <a:ext cx="2171700" cy="509905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審核意見？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0" name="直線 38"/>
                        <wps:cNvCnPr/>
                        <wps:spPr>
                          <a:xfrm>
                            <a:off x="2514600" y="6125845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1" name="直線 39"/>
                        <wps:cNvCnPr/>
                        <wps:spPr>
                          <a:xfrm>
                            <a:off x="2514600" y="6621145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2" name="自選圖形 40"/>
                        <wps:cNvSpPr/>
                        <wps:spPr>
                          <a:xfrm>
                            <a:off x="2628900" y="7330440"/>
                            <a:ext cx="570865" cy="29718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通過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3" name="自選圖形 41"/>
                        <wps:cNvSpPr/>
                        <wps:spPr>
                          <a:xfrm>
                            <a:off x="3543300" y="6720205"/>
                            <a:ext cx="684530" cy="29718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不通過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4" name="直線 42"/>
                        <wps:cNvCnPr/>
                        <wps:spPr>
                          <a:xfrm>
                            <a:off x="2514600" y="7314565"/>
                            <a:ext cx="635" cy="41211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5" name="自選圖形 43"/>
                        <wps:cNvSpPr/>
                        <wps:spPr>
                          <a:xfrm>
                            <a:off x="2171700" y="7710805"/>
                            <a:ext cx="685800" cy="31305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結束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6" name="直線 44"/>
                        <wps:cNvCnPr/>
                        <wps:spPr>
                          <a:xfrm>
                            <a:off x="2514600" y="396240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67" name="直線 45"/>
                        <wps:cNvCnPr/>
                        <wps:spPr>
                          <a:xfrm>
                            <a:off x="3429000" y="2376805"/>
                            <a:ext cx="14859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8" name="直線 46"/>
                        <wps:cNvCnPr/>
                        <wps:spPr>
                          <a:xfrm>
                            <a:off x="4914900" y="2377440"/>
                            <a:ext cx="0" cy="544830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69" name="直線 47"/>
                        <wps:cNvCnPr/>
                        <wps:spPr>
                          <a:xfrm>
                            <a:off x="3429000" y="3763645"/>
                            <a:ext cx="14859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0" name="直線 48"/>
                        <wps:cNvCnPr/>
                        <wps:spPr>
                          <a:xfrm>
                            <a:off x="3314700" y="7132320"/>
                            <a:ext cx="16002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1" name="直線 49"/>
                        <wps:cNvCnPr/>
                        <wps:spPr>
                          <a:xfrm flipH="1">
                            <a:off x="2857500" y="7825740"/>
                            <a:ext cx="20574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2" o:spid="_x0000_s1026" o:spt="203" style="height:639.6pt;width:414pt;" coordsize="5257800,8122920" editas="canvas" o:gfxdata="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">
                <o:lock v:ext="edit" aspectratio="f"/>
                <v:shape id="畫布 2" o:spid="_x0000_s1026" style="position:absolute;left:0;top:0;height:8122920;width:5257800;" filled="f" stroked="f" coordsize="21600,21600" o:gfxdata="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">
                  <v:fill on="f" focussize="0,0"/>
                  <v:stroke on="f"/>
                  <v:imagedata o:title=""/>
                  <o:lock v:ext="edit" aspectratio="t"/>
                </v:shape>
                <v:shape id="自選圖形 4" o:spid="_x0000_s1026" o:spt="176" type="#_x0000_t176" style="position:absolute;left:2171700;top:99060;height:313055;width:685800;" fillcolor="#FFFFFF" filled="t" stroked="t" coordsize="21600,21600" o:gfxdata="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JIv3w7UAAAABgEAAA8AAAAAAAAAAQAgAAAAIgAAAGRycy9kb3ducmV2LnhtbFBLAQIUABQA&#10;AAAIAIdO4kCr3H3zLQIAAFwEAAAOAAAAAAAAAAEAIAAAACMBAABkcnMvZTJvRG9jLnhtbFBLBQYA&#10;AAAABgAGAFkBAADC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開始</w:t>
                        </w:r>
                      </w:p>
                    </w:txbxContent>
                  </v:textbox>
                </v:shape>
                <v:shape id="自選圖形 5" o:spid="_x0000_s1026" o:spt="176" type="#_x0000_t176" style="position:absolute;left:1143000;top:578485;height:313055;width:2743200;" fillcolor="#FFFFFF" filled="t" stroked="t" coordsize="21600,21600" o:gfxdata="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SL98O1AAAAAYBAAAPAAAAAAAAAAEAIAAAACIAAABkcnMvZG93bnJldi54bWxQ&#10;SwECFAAUAAAACACHTuJAYK7c5TQCAABeBAAADgAAAAAAAAABACAAAAAjAQAAZHJzL2Uyb0RvYy54&#10;bWxQSwUGAAAAAAYABgBZAQAAy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申報人員選擇計劃類別填寫申報資訊</w:t>
                        </w:r>
                      </w:p>
                    </w:txbxContent>
                  </v:textbox>
                </v:shape>
                <v:shape id="自選圖形 6" o:spid="_x0000_s1026" o:spt="176" type="#_x0000_t176" style="position:absolute;left:1143000;top:1073785;height:313690;width:2743200;" fillcolor="#FFFFFF" filled="t" stroked="t" coordsize="21600,21600" o:gfxdata="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JIv3w7UAAAABgEAAA8AAAAAAAAAAQAgAAAAIgAAAGRycy9kb3ducmV2Lnht&#10;bFBLAQIUABQAAAAIAIdO4kAVSH2VNgIAAF8EAAAOAAAAAAAAAAEAIAAAACMBAABkcnMvZTJvRG9j&#10;LnhtbFBLBQYAAAAABgAGAFkBAADL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申報人員申報資訊填寫完畢，正式提交</w:t>
                        </w:r>
                      </w:p>
                    </w:txbxContent>
                  </v:textbox>
                </v:shape>
                <v:shape id="自選圖形 7" o:spid="_x0000_s1026" o:spt="176" type="#_x0000_t176" style="position:absolute;left:1143000;top:1569085;height:314325;width:2743200;" fillcolor="#FFFFFF" filled="t" stroked="t" coordsize="21600,21600" o:gfxdata="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SL98O1AAAAAYBAAAPAAAAAAAAAAEAIAAAACIAAABkcnMvZG93bnJldi54bWxQ&#10;SwECFAAUAAAACACHTuJAXkkLHzQCAABfBAAADgAAAAAAAAABACAAAAAjAQAAZHJzL2Uyb0RvYy54&#10;bWxQSwUGAAAAAAYABgBZAQAAy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申報單位管理員審核</w:t>
                        </w:r>
                      </w:p>
                    </w:txbxContent>
                  </v:textbox>
                </v:shape>
                <v:shape id="自選圖形 8" o:spid="_x0000_s1026" o:spt="176" type="#_x0000_t176" style="position:absolute;left:1828800;top:2938780;height:314325;width:1485900;" fillcolor="#FFFFFF" filled="t" stroked="t" coordsize="21600,21600" o:gfxdata="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ki/fDtQAAAAGAQAADwAAAAAAAAABACAAAAAiAAAAZHJzL2Rvd25yZXYueG1sUEsBAhQA&#10;FAAAAAgAh07iQHfGpwQvAgAAXwQAAA4AAAAAAAAAAQAgAAAAIwEAAGRycy9lMm9Eb2MueG1sUEsF&#10;BgAAAAAGAAYAWQEAAMQ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主管部門審核</w:t>
                        </w:r>
                      </w:p>
                    </w:txbxContent>
                  </v:textbox>
                </v:shape>
                <v:line id="直線 9" o:spid="_x0000_s1026" o:spt="20" style="position:absolute;left:2514600;top:875665;height:19812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yGY+T1gAAAAYBAAAPAAAAAAAAAAEAIAAAACIAAABkcnMvZG93bnJl&#10;di54bWxQSwECFAAUAAAACACHTuJAHWHe9v8BAADsAwAADgAAAAAAAAABACAAAAAlAQAAZHJzL2Uy&#10;b0RvYy54bWxQSwUGAAAAAAYABgBZAQAAlg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10" o:spid="_x0000_s1026" o:spt="110" type="#_x0000_t110" style="position:absolute;left:1485900;top:2064385;height:509905;width:2171700;" fillcolor="#FFFFFF" filled="t" stroked="t" coordsize="21600,21600" o:gfxdata="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RM5YjWAAAABgEAAA8AAAAAAAAAAQAgAAAAIgAAAGRycy9kb3ducmV2LnhtbFBLAQIU&#10;ABQAAAAIAIdO4kDr2xvYLgIAAFgEAAAOAAAAAAAAAAEAIAAAACUBAABkcnMvZTJvRG9jLnhtbFBL&#10;BQYAAAAABgAGAFkBAADF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審核意見？</w:t>
                        </w:r>
                      </w:p>
                    </w:txbxContent>
                  </v:textbox>
                </v:shape>
                <v:line id="直線 11" o:spid="_x0000_s1026" o:spt="20" style="position:absolute;left:2514600;top:1370965;height:19812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yGY+T1gAAAAYBAAAPAAAAAAAAAAEAIAAAACIAAABkcnMvZG93bnJl&#10;di54bWxQSwECFAAUAAAACACHTuJAwaxn+/8BAADuAwAADgAAAAAAAAABACAAAAAlAQAAZHJzL2Uy&#10;b0RvYy54bWxQSwUGAAAAAAYABgBZAQAAlg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線 12" o:spid="_x0000_s1026" o:spt="20" style="position:absolute;left:2514600;top:1866265;height:19812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hmPk9YAAAAGAQAADwAAAAAAAAABACAAAAAiAAAAZHJzL2Rvd25y&#10;ZXYueG1sUEsBAhQAFAAAAAgAh07iQFsvpuIAAgAA7gMAAA4AAAAAAAAAAQAgAAAAJQEAAGRycy9l&#10;Mm9Eb2MueG1sUEsFBgAAAAAGAAYAWQEAAJc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線 13" o:spid="_x0000_s1026" o:spt="20" style="position:absolute;left:2514600;top:2559685;height:39624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IZj5PWAAAABgEAAA8AAAAAAAAAAQAgAAAAIgAAAGRycy9kb3ducmV2&#10;LnhtbFBLAQIUABQAAAAIAIdO4kCqruPE/gEAAO4DAAAOAAAAAAAAAAEAIAAAACUBAABkcnMvZTJv&#10;RG9jLnhtbFBLBQYAAAAABgAGAFkBAACV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14" o:spid="_x0000_s1026" o:spt="109" type="#_x0000_t109" style="position:absolute;left:2629535;top:2559685;height:297180;width:570865;" fillcolor="#FFFFFF" filled="t" stroked="t" coordsize="21600,21600" o:gfxdata="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3v0E9YAAAAGAQAADwAAAAAAAAABACAAAAAiAAAAZHJzL2Rvd25yZXYueG1sUEsBAhQA&#10;FAAAAAgAh07iQFW0AswtAgAAVgQAAA4AAAAAAAAAAQAgAAAAJQEAAGRycy9lMm9Eb2MueG1sUEsF&#10;BgAAAAAGAAYAWQEAAMQ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上報</w:t>
                        </w:r>
                      </w:p>
                    </w:txbxContent>
                  </v:textbox>
                </v:shape>
                <v:shape id="自選圖形 15" o:spid="_x0000_s1026" o:spt="109" type="#_x0000_t109" style="position:absolute;left:3658870;top:1965325;height:297180;width:684530;" fillcolor="#FFFFFF" filled="t" stroked="t" coordsize="21600,21600" o:gfxdata="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N79BPWAAAABgEAAA8AAAAAAAAAAQAgAAAAIgAAAGRycy9kb3ducmV2LnhtbFBLAQIU&#10;ABQAAAAIAIdO4kBHS3+eLgIAAFYEAAAOAAAAAAAAAAEAIAAAACUBAABkcnMvZTJvRG9jLnhtbFBL&#10;BQYAAAAABgAGAFkBAADF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不上報</w:t>
                        </w:r>
                      </w:p>
                    </w:txbxContent>
                  </v:textbox>
                </v:shape>
                <v:shape id="自選圖形 16" o:spid="_x0000_s1026" o:spt="109" type="#_x0000_t109" style="position:absolute;left:571500;top:1965325;height:297180;width:913130;" fillcolor="#FFFFFF" filled="t" stroked="t" coordsize="21600,21600" o:gfxdata="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De/QT1gAAAAYBAAAPAAAAAAAAAAEAIAAAACIAAABkcnMvZG93bnJldi54bWxQSwECFAAU&#10;AAAACACHTuJAM6eY2ywCAABVBAAADgAAAAAAAAABACAAAAAlAQAAZHJzL2Uyb0RvYy54bWxQSwUG&#10;AAAAAAYABgBZAQAAww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被退回修改</w:t>
                        </w:r>
                      </w:p>
                    </w:txbxContent>
                  </v:textbox>
                </v:shape>
                <v:line id="直線 17" o:spid="_x0000_s1026" o:spt="20" style="position:absolute;left:457200;top:2361565;flip:x;height:635;width:1143000;" filled="f" stroked="t" coordsize="21600,21600" o:gfxdata="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2YJyXTAAAABgEAAA8AAAAAAAAAAQAgAAAAIgAAAGRycy9kb3ducmV2&#10;LnhtbFBLAQIUABQAAAAIAIdO4kA9Ld65AQIAAPQDAAAOAAAAAAAAAAEAIAAAACIBAABkcnMvZTJv&#10;RG9jLnhtbFBLBQYAAAAABgAGAFkBAACV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線 18" o:spid="_x0000_s1026" o:spt="20" style="position:absolute;left:457200;top:776605;flip:y;height:1584960;width:635;" filled="f" stroked="t" coordsize="21600,21600" o:gfxdata="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NmCcl0wAAAAYBAAAPAAAAAAAAAAEAIAAAACIAAABkcnMvZG93bnJldi54&#10;bWxQSwECFAAUAAAACACHTuJA//hgef8BAADzAwAADgAAAAAAAAABACAAAAAiAQAAZHJzL2Uyb0Rv&#10;Yy54bWxQSwUGAAAAAAYABgBZAQAAkw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線 19" o:spid="_x0000_s1026" o:spt="20" style="position:absolute;left:457200;top:776605;height:635;width:685800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shmPk9YAAAAGAQAADwAAAAAAAAABACAAAAAiAAAAZHJzL2Rvd25yZXYu&#10;eG1sUEsBAhQAFAAAAAgAh07iQITIM4n9AQAA7AMAAA4AAAAAAAAAAQAgAAAAJQEAAGRycy9lMm9E&#10;b2MueG1sUEsFBgAAAAAGAAYAWQEAAJQ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20" o:spid="_x0000_s1026" o:spt="110" type="#_x0000_t110" style="position:absolute;left:1485900;top:3451225;height:509905;width:2171700;" fillcolor="#FFFFFF" filled="t" stroked="t" coordsize="21600,21600" o:gfxdata="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dEzliNYAAAAGAQAADwAAAAAAAAABACAAAAAiAAAAZHJzL2Rvd25yZXYueG1sUEsBAhQA&#10;FAAAAAgAh07iQNkx+MctAgAAWAQAAA4AAAAAAAAAAQAgAAAAJQEAAGRycy9lMm9Eb2MueG1sUEsF&#10;BgAAAAAGAAYAWQEAAMQ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審核意見？</w:t>
                        </w:r>
                      </w:p>
                    </w:txbxContent>
                  </v:textbox>
                </v:shape>
                <v:line id="直線 21" o:spid="_x0000_s1026" o:spt="20" style="position:absolute;left:2514600;top:3253105;height:19812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hmPk9YAAAAGAQAADwAAAAAAAAABACAAAAAiAAAAZHJzL2Rvd25y&#10;ZXYueG1sUEsBAhQAFAAAAAgAh07iQKSYtzMAAgAA7gMAAA4AAAAAAAAAAQAgAAAAJQEAAGRycy9l&#10;Mm9Eb2MueG1sUEsFBgAAAAAGAAYAWQEAAJc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線 22" o:spid="_x0000_s1026" o:spt="20" style="position:absolute;left:2514600;top:3946525;height:39624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yGY+T1gAAAAYBAAAPAAAAAAAAAAEAIAAAACIAAABkcnMvZG93bnJl&#10;di54bWxQSwECFAAUAAAACACHTuJAJ+2Xff8BAADuAwAADgAAAAAAAAABACAAAAAlAQAAZHJzL2Uy&#10;b0RvYy54bWxQSwUGAAAAAAYABgBZAQAAlg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23" o:spid="_x0000_s1026" o:spt="176" type="#_x0000_t176" style="position:absolute;left:1600200;top:6323965;height:314325;width:1943100;" fillcolor="#FFFFFF" filled="t" stroked="t" coordsize="21600,21600" o:gfxdata="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Iv3w7UAAAABgEAAA8AAAAAAAAAAQAgAAAAIgAAAGRycy9kb3ducmV2LnhtbFBL&#10;AQIUABQAAAAIAIdO4kCsOnZWMwIAAGAEAAAOAAAAAAAAAAEAIAAAACMBAABkcnMvZTJvRG9jLnht&#10;bFBLBQYAAAAABgAGAFkBAADI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主管機關審核</w:t>
                        </w:r>
                      </w:p>
                    </w:txbxContent>
                  </v:textbox>
                </v:shape>
                <v:shape id="自選圖形 24" o:spid="_x0000_s1026" o:spt="109" type="#_x0000_t109" style="position:absolute;left:2628900;top:3946525;height:297180;width:570865;" fillcolor="#FFFFFF" filled="t" stroked="t" coordsize="21600,21600" o:gfxdata="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De/QT1gAAAAYBAAAPAAAAAAAAAAEAIAAAACIAAABkcnMvZG93bnJldi54bWxQSwEC&#10;FAAUAAAACACHTuJAC31ELC8CAABWBAAADgAAAAAAAAABACAAAAAlAQAAZHJzL2Uyb0RvYy54bWxQ&#10;SwUGAAAAAAYABgBZAQAAx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推薦</w:t>
                        </w:r>
                      </w:p>
                    </w:txbxContent>
                  </v:textbox>
                </v:shape>
                <v:shape id="自選圖形 25" o:spid="_x0000_s1026" o:spt="109" type="#_x0000_t109" style="position:absolute;left:3657600;top:3352165;height:297180;width:684530;" fillcolor="#FFFFFF" filled="t" stroked="t" coordsize="21600,21600" o:gfxdata="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N79BPWAAAABgEAAA8AAAAAAAAAAQAgAAAAIgAAAGRycy9kb3ducmV2LnhtbFBLAQIU&#10;ABQAAAAIAIdO4kDFqUplLgIAAFYEAAAOAAAAAAAAAAEAIAAAACUBAABkcnMvZTJvRG9jLnhtbFBL&#10;BQYAAAAABgAGAFkBAADF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不推薦</w:t>
                        </w:r>
                      </w:p>
                    </w:txbxContent>
                  </v:textbox>
                </v:shape>
                <v:shape id="自選圖形 26" o:spid="_x0000_s1026" o:spt="109" type="#_x0000_t109" style="position:absolute;left:571500;top:3352165;height:297180;width:913130;" fillcolor="#FFFFFF" filled="t" stroked="t" coordsize="21600,21600" o:gfxdata="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3v0E9YAAAAGAQAADwAAAAAAAAABACAAAAAiAAAAZHJzL2Rvd25yZXYueG1sUEsBAhQA&#10;FAAAAAgAh07iQKdHq9ktAgAAVQQAAA4AAAAAAAAAAQAgAAAAJQEAAGRycy9lMm9Eb2MueG1sUEsF&#10;BgAAAAAGAAYAWQEAAMQ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被退回修改</w:t>
                        </w:r>
                      </w:p>
                    </w:txbxContent>
                  </v:textbox>
                </v:shape>
                <v:line id="直線 27" o:spid="_x0000_s1026" o:spt="20" style="position:absolute;left:342900;top:3747770;flip:x;height:635;width:1257300;" filled="f" stroked="t" coordsize="21600,21600" o:gfxdata="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M2YJyXTAAAABgEAAA8AAAAAAAAAAQAgAAAAIgAAAGRycy9kb3ducmV2Lnht&#10;bFBLAQIUABQAAAAIAIdO4kDafFT9/gEAAPQDAAAOAAAAAAAAAAEAIAAAACIBAABkcnMvZTJvRG9j&#10;LnhtbFBLBQYAAAAABgAGAFkBAACS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線 28" o:spid="_x0000_s1026" o:spt="20" style="position:absolute;left:342900;top:677545;flip:y;height:3070860;width:635;" filled="f" stroked="t" coordsize="21600,21600" o:gfxdata="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M2YJyXTAAAABgEAAA8AAAAAAAAAAQAgAAAAIgAAAGRycy9kb3ducmV2&#10;LnhtbFBLAQIUABQAAAAIAIdO4kCl+BJOAQIAAPMDAAAOAAAAAAAAAAEAIAAAACIBAABkcnMvZTJv&#10;RG9jLnhtbFBLBQYAAAAABgAGAFkBAACV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線 29" o:spid="_x0000_s1026" o:spt="20" style="position:absolute;left:342900;top:677545;height:635;width:800100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LIZj5PWAAAABgEAAA8AAAAAAAAAAQAgAAAAIgAAAGRycy9kb3ducmV2&#10;LnhtbFBLAQIUABQAAAAIAIdO4kCg2Tuf/gEAAOwDAAAOAAAAAAAAAAEAIAAAACUBAABkcnMvZTJv&#10;RG9jLnhtbFBLBQYAAAAABgAGAFkBAACV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30" o:spid="_x0000_s1026" o:spt="176" type="#_x0000_t176" style="position:absolute;left:1143000;top:4838065;height:314325;width:2971800;" fillcolor="#FFFFFF" filled="t" stroked="t" coordsize="21600,21600" o:gfxdata="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SL98O1AAAAAYBAAAPAAAAAAAAAAEAIAAAACIAAABkcnMvZG93bnJldi54bWxQ&#10;SwECFAAUAAAACACHTuJAdkiiHzQCAABgBAAADgAAAAAAAAABACAAAAAjAQAAZHJzL2Uyb0RvYy54&#10;bWxQSwUGAAAAAAYABgBZAQAAy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主管部門正式推薦，填寫專案審查意見表</w:t>
                        </w:r>
                      </w:p>
                    </w:txbxContent>
                  </v:textbox>
                </v:shape>
                <v:line id="直線 31" o:spid="_x0000_s1026" o:spt="20" style="position:absolute;left:2514600;top:5135245;height:19812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hmPk9YAAAAGAQAADwAAAAAAAAABACAAAAAiAAAAZHJzL2Rvd25y&#10;ZXYueG1sUEsBAhQAFAAAAAgAh07iQNHL5gkAAgAA7gMAAA4AAAAAAAAAAQAgAAAAJQEAAGRycy9l&#10;Mm9Eb2MueG1sUEsFBgAAAAAGAAYAWQEAAJc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32" o:spid="_x0000_s1026" o:spt="176" type="#_x0000_t176" style="position:absolute;left:457200;top:5844540;height:297180;width:4229100;" fillcolor="#FFFFFF" filled="t" stroked="t" coordsize="21600,21600" o:gfxdata="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SL98O1AAAAAYBAAAPAAAAAAAAAAEAIAAAACIAAABkcnMvZG93bnJldi54bWxQSwEC&#10;FAAUAAAACACHTuJA04a69jECAABfBAAADgAAAAAAAAABACAAAAAjAQAAZHJzL2Uyb0RvYy54bWxQ&#10;SwUGAAAAAAYABgBZAQAAx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主管部門列印專案審查意見表，和申報書一起送交主管機關</w:t>
                        </w:r>
                      </w:p>
                    </w:txbxContent>
                  </v:textbox>
                </v:shape>
                <v:shape id="自選圖形 33" o:spid="_x0000_s1026" o:spt="176" type="#_x0000_t176" style="position:absolute;left:1143000;top:5333365;height:314325;width:2971800;" fillcolor="#FFFFFF" filled="t" stroked="t" coordsize="21600,21600" o:gfxdata="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Iv3w7UAAAABgEAAA8AAAAAAAAAAQAgAAAAIgAAAGRycy9kb3ducmV2LnhtbFBL&#10;AQIUABQAAAAIAIdO4kBOhsyRMwIAAGAEAAAOAAAAAAAAAAEAIAAAACMBAABkcnMvZTJvRG9jLnht&#10;bFBLBQYAAAAABgAGAFkBAADI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主管部門列印專案審查意見表</w:t>
                        </w:r>
                      </w:p>
                    </w:txbxContent>
                  </v:textbox>
                </v:shape>
                <v:shape id="自選圖形 34" o:spid="_x0000_s1026" o:spt="176" type="#_x0000_t176" style="position:absolute;left:1143000;top:4342765;height:314325;width:2971800;" fillcolor="#FFFFFF" filled="t" stroked="t" coordsize="21600,21600" o:gfxdata="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SL98O1AAAAAYBAAAPAAAAAAAAAAEAIAAAACIAAABkcnMvZG93bnJldi54bWxQ&#10;SwECFAAUAAAACACHTuJAH3kTozQCAABgBAAADgAAAAAAAAABACAAAAAjAQAAZHJzL2Uyb0RvYy54&#10;bWxQSwUGAAAAAAYABgBZAQAAyQ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申報人員列印申報書，送交主管部門</w:t>
                        </w:r>
                      </w:p>
                    </w:txbxContent>
                  </v:textbox>
                </v:shape>
                <v:line id="直線 35" o:spid="_x0000_s1026" o:spt="20" style="position:absolute;left:2514600;top:4639945;height:19812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LIZj5PWAAAABgEAAA8AAAAAAAAAAQAgAAAAIgAAAGRycy9kb3du&#10;cmV2LnhtbFBLAQIUABQAAAAIAIdO4kCfiBaWAQIAAO4DAAAOAAAAAAAAAAEAIAAAACUBAABkcnMv&#10;ZTJvRG9jLnhtbFBLBQYAAAAABgAGAFkBAACY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線 36" o:spid="_x0000_s1026" o:spt="20" style="position:absolute;left:2514600;top:5630545;height:19812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hmPk9YAAAAGAQAADwAAAAAAAAABACAAAAAiAAAAZHJzL2Rvd25y&#10;ZXYueG1sUEsBAhQAFAAAAAgAh07iQFCNvr8AAgAA7gMAAA4AAAAAAAAAAQAgAAAAJQEAAGRycy9l&#10;Mm9Eb2MueG1sUEsFBgAAAAAGAAYAWQEAAJc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37" o:spid="_x0000_s1026" o:spt="110" type="#_x0000_t110" style="position:absolute;left:1371600;top:6819265;height:509905;width:2171700;" fillcolor="#FFFFFF" filled="t" stroked="t" coordsize="21600,21600" o:gfxdata="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dEzliNYAAAAGAQAADwAAAAAAAAABACAAAAAiAAAAZHJzL2Rvd25yZXYueG1sUEsB&#10;AhQAFAAAAAgAh07iQO8vBTIwAgAAWAQAAA4AAAAAAAAAAQAgAAAAJQEAAGRycy9lMm9Eb2MueG1s&#10;UEsFBgAAAAAGAAYAWQEAAMc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審核意見？</w:t>
                        </w:r>
                      </w:p>
                    </w:txbxContent>
                  </v:textbox>
                </v:shape>
                <v:line id="直線 38" o:spid="_x0000_s1026" o:spt="20" style="position:absolute;left:2514600;top:6125845;height:19812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hmPk9YAAAAGAQAADwAAAAAAAAABACAAAAAiAAAAZHJzL2Rvd25y&#10;ZXYueG1sUEsBAhQAFAAAAAgAh07iQG/87KgAAgAA7gMAAA4AAAAAAAAAAQAgAAAAJQEAAGRycy9l&#10;Mm9Eb2MueG1sUEsFBgAAAAAGAAYAWQEAAJc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線 39" o:spid="_x0000_s1026" o:spt="20" style="position:absolute;left:2514600;top:6621145;height:19812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hmPk9YAAAAGAQAADwAAAAAAAAABACAAAAAiAAAAZHJzL2Rvd25y&#10;ZXYueG1sUEsBAhQAFAAAAAgAh07iQPBM37wAAgAA7gMAAA4AAAAAAAAAAQAgAAAAJQEAAGRycy9l&#10;Mm9Eb2MueG1sUEsFBgAAAAAGAAYAWQEAAJc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40" o:spid="_x0000_s1026" o:spt="109" type="#_x0000_t109" style="position:absolute;left:2628900;top:7330440;height:297180;width:570865;" fillcolor="#FFFFFF" filled="t" stroked="t" coordsize="21600,21600" o:gfxdata="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N79BPWAAAABgEAAA8AAAAAAAAAAQAgAAAAIgAAAGRycy9kb3ducmV2LnhtbFBLAQIU&#10;ABQAAAAIAIdO4kCSYwKfLgIAAFYEAAAOAAAAAAAAAAEAIAAAACUBAABkcnMvZTJvRG9jLnhtbFBL&#10;BQYAAAAABgAGAFkBAADF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通過</w:t>
                        </w:r>
                      </w:p>
                    </w:txbxContent>
                  </v:textbox>
                </v:shape>
                <v:shape id="自選圖形 41" o:spid="_x0000_s1026" o:spt="109" type="#_x0000_t109" style="position:absolute;left:3543300;top:6720205;height:297180;width:684530;" fillcolor="#FFFFFF" filled="t" stroked="t" coordsize="21600,21600" o:gfxdata="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N79BPWAAAABgEAAA8AAAAAAAAAAQAgAAAAIgAAAGRycy9kb3ducmV2LnhtbFBLAQIU&#10;ABQAAAAIAIdO4kCDCLtQLgIAAFYEAAAOAAAAAAAAAAEAIAAAACUBAABkcnMvZTJvRG9jLnhtbFBL&#10;BQYAAAAABgAGAFkBAADF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不通過</w:t>
                        </w:r>
                      </w:p>
                    </w:txbxContent>
                  </v:textbox>
                </v:shape>
                <v:line id="直線 42" o:spid="_x0000_s1026" o:spt="20" style="position:absolute;left:2514600;top:7314565;height:412115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shmPk9YAAAAGAQAADwAAAAAAAAABACAAAAAiAAAAZHJzL2Rvd25y&#10;ZXYueG1sUEsBAhQAFAAAAAgAh07iQGTtbf8AAgAA7gMAAA4AAAAAAAAAAQAgAAAAJQEAAGRycy9l&#10;Mm9Eb2MueG1sUEsFBgAAAAAGAAYAWQEAAJc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43" o:spid="_x0000_s1026" o:spt="176" type="#_x0000_t176" style="position:absolute;left:2171700;top:7710805;height:313055;width:685800;" fillcolor="#FFFFFF" filled="t" stroked="t" coordsize="21600,21600" o:gfxdata="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JIv3w7UAAAABgEAAA8AAAAAAAAAAQAgAAAAIgAAAGRycy9kb3ducmV2LnhtbFBL&#10;AQIUABQAAAAIAIdO4kAcy7AKMwIAAF8EAAAOAAAAAAAAAAEAIAAAACMBAABkcnMvZTJvRG9jLnht&#10;bFBLBQYAAAAABgAGAFkBAADI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結束</w:t>
                        </w:r>
                      </w:p>
                    </w:txbxContent>
                  </v:textbox>
                </v:shape>
                <v:line id="直線 44" o:spid="_x0000_s1026" o:spt="20" style="position:absolute;left:2514600;top:396240;height:198120;width:635;" filled="f" stroked="t" coordsize="21600,21600" o:gfxdata="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yGY+T1gAAAAYBAAAPAAAAAAAAAAEAIAAAACIAAABkcnMvZG93bnJl&#10;di54bWxQSwECFAAUAAAACACHTuJAc+ayq/8BAADtAwAADgAAAAAAAAABACAAAAAlAQAAZHJzL2Uy&#10;b0RvYy54bWxQSwUGAAAAAAYABgBZAQAAlg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線 45" o:spid="_x0000_s1026" o:spt="20" style="position:absolute;left:3429000;top:2376805;height:635;width:1485900;" filled="f" stroked="t" coordsize="21600,21600" o:gfxdata="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Q2z8s1AAAAAYBAAAPAAAAAAAAAAEAIAAAACIAAABkcnMvZG93bnJldi54bWxQ&#10;SwECFAAUAAAACACHTuJAlJSmE/sBAADrAwAADgAAAAAAAAABACAAAAAjAQAAZHJzL2Uyb0RvYy54&#10;bWxQSwUGAAAAAAYABgBZAQAAkA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線 46" o:spid="_x0000_s1026" o:spt="20" style="position:absolute;left:4914900;top:2377440;height:5448300;width:0;" filled="f" stroked="t" coordsize="21600,21600" o:gfxdata="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0Ns/LNQAAAAGAQAADwAAAAAAAAABACAAAAAiAAAAZHJzL2Rvd25yZXYueG1sUEsBAhQA&#10;FAAAAAgAh07iQDUwoOH2AQAA6QMAAA4AAAAAAAAAAQAgAAAAIwEAAGRycy9lMm9Eb2MueG1sUEsF&#10;BgAAAAAGAAYAWQEAAIs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線 47" o:spid="_x0000_s1026" o:spt="20" style="position:absolute;left:3429000;top:3763645;height:635;width:1485900;" filled="f" stroked="t" coordsize="21600,21600" o:gfxdata="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0Ns/LNQAAAAGAQAADwAAAAAAAAABACAAAAAiAAAAZHJzL2Rvd25yZXYueG1sUEsB&#10;AhQAFAAAAAgAh07iQOL3Ik/5AQAA6wMAAA4AAAAAAAAAAQAgAAAAIwEAAGRycy9lMm9Eb2MueG1s&#10;UEsFBgAAAAAGAAYAWQEAAI4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線 48" o:spid="_x0000_s1026" o:spt="20" style="position:absolute;left:3314700;top:7132320;height:0;width:1600200;" filled="f" stroked="t" coordsize="21600,21600" o:gfxdata="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NDbPyzUAAAABgEAAA8AAAAAAAAAAQAgAAAAIgAAAGRycy9kb3ducmV2LnhtbFBLAQIU&#10;ABQAAAAIAIdO4kDgk34g9wEAAOkDAAAOAAAAAAAAAAEAIAAAACMBAABkcnMvZTJvRG9jLnhtbFBL&#10;BQYAAAAABgAGAFkBAACM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線 49" o:spid="_x0000_s1026" o:spt="20" style="position:absolute;left:2857500;top:7825740;flip:x;height:635;width:2057400;" filled="f" stroked="t" coordsize="21600,21600" o:gfxdata="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YxmMG1gAAAAYBAAAPAAAAAAAAAAEAIAAAACIAAABkcnMv&#10;ZG93bnJldi54bWxQSwECFAAUAAAACACHTuJA8P6YVQUCAAD5AwAADgAAAAAAAAABACAAAAAlAQAA&#10;ZHJzL2Uyb0RvYy54bWxQSwUGAAAAAAYABgBZAQAAnA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  <w:bookmarkEnd w:id="0"/>
    </w:p>
    <w:p>
      <w:pPr>
        <w:rPr>
          <w:rFonts w:hint="eastAsia"/>
        </w:rPr>
      </w:pPr>
    </w:p>
    <w:p>
      <w:pPr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註冊流程圖</w:t>
      </w:r>
    </w:p>
    <w:p>
      <w:pPr>
        <w:rPr>
          <w:rFonts w:hint="eastAsia"/>
        </w:rPr>
      </w:pPr>
      <w:r>
        <mc:AlternateContent>
          <mc:Choice Requires="wpc">
            <w:drawing>
              <wp:inline distT="0" distB="0" distL="114300" distR="114300">
                <wp:extent cx="5257800" cy="4160520"/>
                <wp:effectExtent l="0" t="0" r="0" b="0"/>
                <wp:docPr id="25" name="畫布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自選圖形 52"/>
                        <wps:cNvSpPr/>
                        <wps:spPr>
                          <a:xfrm>
                            <a:off x="2286000" y="99060"/>
                            <a:ext cx="685800" cy="31242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開始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自選圖形 53"/>
                        <wps:cNvSpPr/>
                        <wps:spPr>
                          <a:xfrm>
                            <a:off x="1485900" y="594360"/>
                            <a:ext cx="2286000" cy="31242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選擇註冊型別（單位或個人）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3" name="直線 54"/>
                        <wps:cNvCnPr/>
                        <wps:spPr>
                          <a:xfrm>
                            <a:off x="2628900" y="396240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4" name="自選圖形 55"/>
                        <wps:cNvSpPr/>
                        <wps:spPr>
                          <a:xfrm>
                            <a:off x="571500" y="1287780"/>
                            <a:ext cx="1828800" cy="31242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單位註冊資訊填寫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5" name="自選圖形 56"/>
                        <wps:cNvSpPr/>
                        <wps:spPr>
                          <a:xfrm>
                            <a:off x="2971800" y="1287780"/>
                            <a:ext cx="1714500" cy="31242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個人註冊資訊填寫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" name="直線 57"/>
                        <wps:cNvCnPr/>
                        <wps:spPr>
                          <a:xfrm>
                            <a:off x="1371600" y="1089660"/>
                            <a:ext cx="25146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7" name="直線 58"/>
                        <wps:cNvCnPr/>
                        <wps:spPr>
                          <a:xfrm>
                            <a:off x="2628900" y="891540"/>
                            <a:ext cx="0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8" name="直線 59"/>
                        <wps:cNvCnPr/>
                        <wps:spPr>
                          <a:xfrm>
                            <a:off x="1371600" y="1089660"/>
                            <a:ext cx="0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9" name="直線 60"/>
                        <wps:cNvCnPr/>
                        <wps:spPr>
                          <a:xfrm>
                            <a:off x="3886200" y="1089660"/>
                            <a:ext cx="0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0" name="自選圖形 61"/>
                        <wps:cNvSpPr/>
                        <wps:spPr>
                          <a:xfrm>
                            <a:off x="2971800" y="1783080"/>
                            <a:ext cx="1714500" cy="4953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單位管理員啟用帳號，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賦申報許可權等。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1" name="直線 62"/>
                        <wps:cNvCnPr/>
                        <wps:spPr>
                          <a:xfrm>
                            <a:off x="3886200" y="1584960"/>
                            <a:ext cx="0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2" name="自選圖形 63"/>
                        <wps:cNvSpPr/>
                        <wps:spPr>
                          <a:xfrm>
                            <a:off x="571500" y="1783080"/>
                            <a:ext cx="1828800" cy="49530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主管部門審核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單位註冊資訊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3" name="直線 64"/>
                        <wps:cNvCnPr/>
                        <wps:spPr>
                          <a:xfrm>
                            <a:off x="1371600" y="1584960"/>
                            <a:ext cx="635" cy="19812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4" name="自選圖形 65"/>
                        <wps:cNvSpPr/>
                        <wps:spPr>
                          <a:xfrm>
                            <a:off x="342900" y="2575560"/>
                            <a:ext cx="2171700" cy="396240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審核是否通過？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5" name="直線 66"/>
                        <wps:cNvCnPr/>
                        <wps:spPr>
                          <a:xfrm>
                            <a:off x="1371600" y="2278380"/>
                            <a:ext cx="635" cy="2971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6" name="直線 67"/>
                        <wps:cNvCnPr/>
                        <wps:spPr>
                          <a:xfrm>
                            <a:off x="1371600" y="2971800"/>
                            <a:ext cx="635" cy="39624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7" name="自選圖形 68"/>
                        <wps:cNvSpPr/>
                        <wps:spPr>
                          <a:xfrm>
                            <a:off x="1485900" y="2971800"/>
                            <a:ext cx="571500" cy="29718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通過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8" name="自選圖形 69"/>
                        <wps:cNvSpPr/>
                        <wps:spPr>
                          <a:xfrm>
                            <a:off x="2628900" y="2377440"/>
                            <a:ext cx="1028700" cy="297180"/>
                          </a:xfrm>
                          <a:prstGeom prst="flowChart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不通過則刪除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19" name="直線 70"/>
                        <wps:cNvCnPr/>
                        <wps:spPr>
                          <a:xfrm>
                            <a:off x="2514600" y="2773680"/>
                            <a:ext cx="800100" cy="635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0" name="自選圖形 71"/>
                        <wps:cNvSpPr/>
                        <wps:spPr>
                          <a:xfrm>
                            <a:off x="2286000" y="3665220"/>
                            <a:ext cx="685800" cy="312420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結束</w:t>
                              </w: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1" name="直線 72"/>
                        <wps:cNvCnPr/>
                        <wps:spPr>
                          <a:xfrm>
                            <a:off x="1371600" y="3368040"/>
                            <a:ext cx="251460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2" name="直線 73"/>
                        <wps:cNvCnPr/>
                        <wps:spPr>
                          <a:xfrm>
                            <a:off x="3886200" y="2278380"/>
                            <a:ext cx="0" cy="10896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3" name="直線 74"/>
                        <wps:cNvCnPr/>
                        <wps:spPr>
                          <a:xfrm>
                            <a:off x="2628900" y="3368040"/>
                            <a:ext cx="0" cy="29718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24" name="直線 75"/>
                        <wps:cNvCnPr/>
                        <wps:spPr>
                          <a:xfrm>
                            <a:off x="3314700" y="2773680"/>
                            <a:ext cx="0" cy="59436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畫布 50" o:spid="_x0000_s1026" o:spt="203" style="height:327.6pt;width:414pt;" coordsize="5257800,4160520" editas="canvas" o:gfxdata="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">
                <o:lock v:ext="edit" aspectratio="f"/>
                <v:shape id="畫布 50" o:spid="_x0000_s1026" style="position:absolute;left:0;top:0;height:4160520;width:5257800;" filled="f" stroked="f" coordsize="21600,21600" o:gfxdata="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">
                  <v:fill on="f" focussize="0,0"/>
                  <v:stroke on="f"/>
                  <v:imagedata o:title=""/>
                  <o:lock v:ext="edit" aspectratio="t"/>
                </v:shape>
                <v:shape id="自選圖形 52" o:spid="_x0000_s1026" o:spt="176" type="#_x0000_t176" style="position:absolute;left:2286000;top:99060;height:312420;width:685800;" fillcolor="#FFFFFF" filled="t" stroked="t" coordsize="21600,21600" o:gfxdata="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5GvBhdQAAAAFAQAADwAAAAAAAAABACAAAAAiAAAAZHJzL2Rvd25yZXYueG1sUEsBAhQA&#10;FAAAAAgAh07iQA0QEtQvAgAAXAQAAA4AAAAAAAAAAQAgAAAAIwEAAGRycy9lMm9Eb2MueG1sUEsF&#10;BgAAAAAGAAYAWQEAAMQ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開始</w:t>
                        </w:r>
                      </w:p>
                    </w:txbxContent>
                  </v:textbox>
                </v:shape>
                <v:shape id="自選圖形 53" o:spid="_x0000_s1026" o:spt="176" type="#_x0000_t176" style="position:absolute;left:1485900;top:594360;height:312420;width:2286000;" fillcolor="#FFFFFF" filled="t" stroked="t" coordsize="21600,21600" o:gfxdata="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ORrwYXUAAAABQEAAA8AAAAAAAAAAQAgAAAAIgAAAGRycy9kb3ducmV2LnhtbFBL&#10;AQIUABQAAAAIAIdO4kCYTHXrMwIAAF4EAAAOAAAAAAAAAAEAIAAAACMBAABkcnMvZTJvRG9jLnht&#10;bFBLBQYAAAAABgAGAFkBAADI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選擇註冊型別（單位或個人）</w:t>
                        </w:r>
                      </w:p>
                    </w:txbxContent>
                  </v:textbox>
                </v:shape>
                <v:line id="直線 54" o:spid="_x0000_s1026" o:spt="20" style="position:absolute;left:2628900;top:396240;height:198120;width:635;" filled="f" stroked="t" coordsize="21600,21600" o:gfxdata="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HkgAfWAAAABQEAAA8AAAAAAAAAAQAgAAAAIgAAAGRycy9kb3ducmV2&#10;LnhtbFBLAQIUABQAAAAIAIdO4kDgurN+/gEAAOwDAAAOAAAAAAAAAAEAIAAAACUBAABkcnMvZTJv&#10;RG9jLnhtbFBLBQYAAAAABgAGAFkBAACV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55" o:spid="_x0000_s1026" o:spt="176" type="#_x0000_t176" style="position:absolute;left:571500;top:1287780;height:312420;width:1828800;" fillcolor="#FFFFFF" filled="t" stroked="t" coordsize="21600,21600" o:gfxdata="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ka8GF1AAAAAUBAAAPAAAAAAAAAAEAIAAAACIAAABkcnMvZG93bnJldi54bWxQSwEC&#10;FAAUAAAACACHTuJAJndSEDECAABeBAAADgAAAAAAAAABACAAAAAjAQAAZHJzL2Uyb0RvYy54bWxQ&#10;SwUGAAAAAAYABgBZAQAAx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單位註冊資訊填寫</w:t>
                        </w:r>
                      </w:p>
                    </w:txbxContent>
                  </v:textbox>
                </v:shape>
                <v:shape id="自選圖形 56" o:spid="_x0000_s1026" o:spt="176" type="#_x0000_t176" style="position:absolute;left:2971800;top:1287780;height:312420;width:1714500;" fillcolor="#FFFFFF" filled="t" stroked="t" coordsize="21600,21600" o:gfxdata="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5GvBhdQAAAAFAQAADwAAAAAAAAABACAAAAAiAAAAZHJzL2Rvd25yZXYueG1sUEsB&#10;AhQAFAAAAAgAh07iQOsQ4C8yAgAAXwQAAA4AAAAAAAAAAQAgAAAAIwEAAGRycy9lMm9Eb2MueG1s&#10;UEsFBgAAAAAGAAYAWQEAAMc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個人註冊資訊填寫</w:t>
                        </w:r>
                      </w:p>
                    </w:txbxContent>
                  </v:textbox>
                </v:shape>
                <v:line id="直線 57" o:spid="_x0000_s1026" o:spt="20" style="position:absolute;left:1371600;top:1089660;height:0;width:2514600;" filled="f" stroked="t" coordsize="21600,21600" o:gfxdata="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SkCNn1AAAAAUBAAAPAAAAAAAAAAEAIAAAACIAAABkcnMvZG93bnJldi54bWxQSwECFAAU&#10;AAAACACHTuJAqWx2tfUBAADoAwAADgAAAAAAAAABACAAAAAjAQAAZHJzL2Uyb0RvYy54bWxQSwUG&#10;AAAAAAYABgBZAQAAig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線 58" o:spid="_x0000_s1026" o:spt="20" style="position:absolute;left:2628900;top:891540;height:198120;width:0;" filled="f" stroked="t" coordsize="21600,21600" o:gfxdata="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h5IAH1gAAAAUBAAAPAAAAAAAAAAEAIAAAACIAAABkcnMvZG93bnJldi54&#10;bWxQSwECFAAUAAAACACHTuJASeLoA/wBAADqAwAADgAAAAAAAAABACAAAAAlAQAAZHJzL2Uyb0Rv&#10;Yy54bWxQSwUGAAAAAAYABgBZAQAAkw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線 59" o:spid="_x0000_s1026" o:spt="20" style="position:absolute;left:1371600;top:1089660;height:198120;width:0;" filled="f" stroked="t" coordsize="21600,21600" o:gfxdata="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HkgAfWAAAABQEAAA8AAAAAAAAAAQAgAAAAIgAAAGRycy9kb3ducmV2Lnht&#10;bFBLAQIUABQAAAAIAIdO4kB+m3yX+wEAAOsDAAAOAAAAAAAAAAEAIAAAACUBAABkcnMvZTJvRG9j&#10;LnhtbFBLBQYAAAAABgAGAFkBAACS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線 60" o:spid="_x0000_s1026" o:spt="20" style="position:absolute;left:3886200;top:1089660;height:198120;width:0;" filled="f" stroked="t" coordsize="21600,21600" o:gfxdata="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eSAB9YAAAAFAQAADwAAAAAAAAABACAAAAAiAAAAZHJzL2Rvd25yZXYueG1s&#10;UEsBAhQAFAAAAAgAh07iQDdtbEz6AQAA6wMAAA4AAAAAAAAAAQAgAAAAJQEAAGRycy9lMm9Eb2Mu&#10;eG1sUEsFBgAAAAAGAAYAWQEAAJE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61" o:spid="_x0000_s1026" o:spt="176" type="#_x0000_t176" style="position:absolute;left:2971800;top:1783080;height:495300;width:1714500;" fillcolor="#FFFFFF" filled="t" stroked="t" coordsize="21600,21600" o:gfxdata="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RrwYXUAAAABQEAAA8AAAAAAAAAAQAgAAAAIgAAAGRycy9kb3ducmV2LnhtbFBLAQIU&#10;ABQAAAAIAIdO4kBZg8UmMAIAAGAEAAAOAAAAAAAAAAEAIAAAACMBAABkcnMvZTJvRG9jLnhtbFBL&#10;BQYAAAAABgAGAFkBAADF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單位管理員啟用帳號，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賦申報許可權等。</w:t>
                        </w:r>
                      </w:p>
                    </w:txbxContent>
                  </v:textbox>
                </v:shape>
                <v:line id="直線 62" o:spid="_x0000_s1026" o:spt="20" style="position:absolute;left:3886200;top:1584960;height:198120;width:0;" filled="f" stroked="t" coordsize="21600,21600" o:gfxdata="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h5IAH1gAAAAUBAAAPAAAAAAAAAAEAIAAAACIAAABkcnMvZG93bnJldi54&#10;bWxQSwECFAAUAAAACACHTuJA4/q38vwBAADsAwAADgAAAAAAAAABACAAAAAlAQAAZHJzL2Uyb0Rv&#10;Yy54bWxQSwUGAAAAAAYABgBZAQAAkw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63" o:spid="_x0000_s1026" o:spt="176" type="#_x0000_t176" style="position:absolute;left:571500;top:1783080;height:495300;width:1828800;" fillcolor="#FFFFFF" filled="t" stroked="t" coordsize="21600,21600" o:gfxdata="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RrwYXUAAAABQEAAA8AAAAAAAAAAQAgAAAAIgAAAGRycy9kb3ducmV2LnhtbFBLAQIU&#10;ABQAAAAIAIdO4kDwCHePMAIAAF8EAAAOAAAAAAAAAAEAIAAAACMBAABkcnMvZTJvRG9jLnhtbFBL&#10;BQYAAAAABgAGAFkBAADF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主管部門審核</w:t>
                        </w:r>
                      </w:p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單位註冊資訊</w:t>
                        </w:r>
                      </w:p>
                    </w:txbxContent>
                  </v:textbox>
                </v:shape>
                <v:line id="直線 64" o:spid="_x0000_s1026" o:spt="20" style="position:absolute;left:1371600;top:1584960;height:198120;width:635;" filled="f" stroked="t" coordsize="21600,21600" o:gfxdata="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HkgAfWAAAABQEAAA8AAAAAAAAAAQAgAAAAIgAAAGRycy9kb3ducmV2&#10;LnhtbFBLAQIUABQAAAAIAIdO4kDq9XFK/gEAAO4DAAAOAAAAAAAAAAEAIAAAACUBAABkcnMvZTJv&#10;RG9jLnhtbFBLBQYAAAAABgAGAFkBAACV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65" o:spid="_x0000_s1026" o:spt="110" type="#_x0000_t110" style="position:absolute;left:342900;top:2575560;height:396240;width:2171700;" fillcolor="#FFFFFF" filled="t" stroked="t" coordsize="21600,21600" o:gfxdata="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0WXBs1gAAAAUBAAAPAAAAAAAAAAEAIAAAACIAAABkcnMvZG93bnJldi54bWxQSwEC&#10;FAAUAAAACACHTuJA4VIylS8CAABXBAAADgAAAAAAAAABACAAAAAlAQAAZHJzL2Uyb0RvYy54bWxQ&#10;SwUGAAAAAAYABgBZAQAAx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審核是否通過？</w:t>
                        </w:r>
                      </w:p>
                    </w:txbxContent>
                  </v:textbox>
                </v:shape>
                <v:line id="直線 66" o:spid="_x0000_s1026" o:spt="20" style="position:absolute;left:1371600;top:2278380;height:297180;width:635;" filled="f" stroked="t" coordsize="21600,21600" o:gfxdata="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YeSAB9YAAAAFAQAADwAAAAAAAAABACAAAAAiAAAAZHJzL2Rvd25yZXYu&#10;eG1sUEsBAhQAFAAAAAgAh07iQCw7MMD9AQAA7gMAAA4AAAAAAAAAAQAgAAAAJQEAAGRycy9lMm9E&#10;b2MueG1sUEsFBgAAAAAGAAYAWQEAAJQ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線 67" o:spid="_x0000_s1026" o:spt="20" style="position:absolute;left:1371600;top:2971800;height:396240;width:635;" filled="f" stroked="t" coordsize="21600,21600" o:gfxdata="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h5IAH1gAAAAUBAAAPAAAAAAAAAAEAIAAAACIAAABkcnMvZG93bnJl&#10;di54bWxQSwECFAAUAAAACACHTuJAeTgrBv8BAADuAwAADgAAAAAAAAABACAAAAAlAQAAZHJzL2Uy&#10;b0RvYy54bWxQSwUGAAAAAAYABgBZAQAAlg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自選圖形 68" o:spid="_x0000_s1026" o:spt="109" type="#_x0000_t109" style="position:absolute;left:1485900;top:2971800;height:297180;width:571500;" fillcolor="#FFFFFF" filled="t" stroked="t" coordsize="21600,21600" o:gfxdata="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Te&#10;hRnWAAAABQEAAA8AAAAAAAAAAQAgAAAAIgAAAGRycy9kb3ducmV2LnhtbFBLAQIUABQAAAAIAIdO&#10;4kBEXqW5JQIAAFYEAAAOAAAAAAAAAAEAIAAAACUBAABkcnMvZTJvRG9jLnhtbFBLBQYAAAAABgAG&#10;AFkBAAC8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通過</w:t>
                        </w:r>
                      </w:p>
                    </w:txbxContent>
                  </v:textbox>
                </v:shape>
                <v:shape id="自選圖形 69" o:spid="_x0000_s1026" o:spt="109" type="#_x0000_t109" style="position:absolute;left:2628900;top:2377440;height:297180;width:1028700;" fillcolor="#FFFFFF" filled="t" stroked="t" coordsize="21600,21600" o:gfxdata="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03oUZ1gAAAAUBAAAPAAAAAAAAAAEAIAAAACIAAABkcnMvZG93bnJldi54bWxQSwECFAAU&#10;AAAACACHTuJAG/NiiiwCAABXBAAADgAAAAAAAAABACAAAAAlAQAAZHJzL2Uyb0RvYy54bWxQSwUG&#10;AAAAAAYABgBZAQAAww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不通過則刪除</w:t>
                        </w:r>
                      </w:p>
                    </w:txbxContent>
                  </v:textbox>
                </v:shape>
                <v:line id="直線 70" o:spid="_x0000_s1026" o:spt="20" style="position:absolute;left:2514600;top:2773680;height:635;width:800100;" filled="f" stroked="t" coordsize="21600,21600" o:gfxdata="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FKQI2fUAAAABQEAAA8AAAAAAAAAAQAgAAAAIgAAAGRycy9kb3ducmV2LnhtbFBLAQIUABQA&#10;AAAIAIdO4kBBedaJ9AEAAOoDAAAOAAAAAAAAAAEAIAAAACMBAABkcnMvZTJvRG9jLnhtbFBLBQYA&#10;AAAABgAGAFkBAACJBQ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自選圖形 71" o:spid="_x0000_s1026" o:spt="176" type="#_x0000_t176" style="position:absolute;left:2286000;top:3665220;height:312420;width:685800;" fillcolor="#FFFFFF" filled="t" stroked="t" coordsize="21600,21600" o:gfxdata="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RrwYXUAAAABQEAAA8AAAAAAAAAAQAgAAAAIgAAAGRycy9kb3ducmV2LnhtbFBLAQIU&#10;ABQAAAAIAIdO4kDFGOoRMAIAAF8EAAAOAAAAAAAAAAEAIAAAACMBAABkcnMvZTJvRG9jLnhtbFBL&#10;BQYAAAAABgAGAFkBAADF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結束</w:t>
                        </w:r>
                      </w:p>
                    </w:txbxContent>
                  </v:textbox>
                </v:shape>
                <v:line id="直線 72" o:spid="_x0000_s1026" o:spt="20" style="position:absolute;left:1371600;top:3368040;height:0;width:2514600;" filled="f" stroked="t" coordsize="21600,21600" o:gfxdata="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KQI2fUAAAABQEAAA8AAAAAAAAAAQAgAAAAIgAAAGRycy9kb3ducmV2LnhtbFBLAQIU&#10;ABQAAAAIAIdO4kAM1eyF9wEAAOkDAAAOAAAAAAAAAAEAIAAAACMBAABkcnMvZTJvRG9jLnhtbFBL&#10;BQYAAAAABgAGAFkBAACM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直線 73" o:spid="_x0000_s1026" o:spt="20" style="position:absolute;left:3886200;top:2278380;height:1089660;width:0;" filled="f" stroked="t" coordsize="21600,21600" o:gfxdata="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GHkgAfWAAAABQEAAA8AAAAAAAAAAQAgAAAAIgAAAGRycy9kb3ducmV2&#10;LnhtbFBLAQIUABQAAAAIAIdO4kCXowV4/gEAAO0DAAAOAAAAAAAAAAEAIAAAACUBAABkcnMvZTJv&#10;RG9jLnhtbFBLBQYAAAAABgAGAFkBAACV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線 74" o:spid="_x0000_s1026" o:spt="20" style="position:absolute;left:2628900;top:3368040;height:297180;width:0;" filled="f" stroked="t" coordsize="21600,21600" o:gfxdata="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h5IAH1gAAAAUBAAAPAAAAAAAAAAEAIAAAACIAAABkcnMvZG93bnJl&#10;di54bWxQSwECFAAUAAAACACHTuJAp56lwf8BAADsAwAADgAAAAAAAAABACAAAAAlAQAAZHJzL2Uy&#10;b0RvYy54bWxQSwUGAAAAAAYABgBZAQAAlg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直線 75" o:spid="_x0000_s1026" o:spt="20" style="position:absolute;left:3314700;top:2773680;height:594360;width:0;" filled="f" stroked="t" coordsize="21600,21600" o:gfxdata="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YeSAB9YAAAAFAQAADwAAAAAAAAABACAAAAAiAAAAZHJzL2Rvd25yZXYu&#10;eG1sUEsBAhQAFAAAAAgAh07iQGn0FSz9AQAA7AMAAA4AAAAAAAAAAQAgAAAAJQEAAGRycy9lMm9E&#10;b2MueG1sUEsFBgAAAAAGAAYAWQEAAJQ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widowControl/>
        <w:spacing w:line="500" w:lineRule="exact"/>
        <w:ind w:left="6240" w:hanging="6240" w:hangingChars="2600"/>
        <w:jc w:val="left"/>
        <w:rPr>
          <w:rFonts w:hint="eastAsia" w:ascii="宋體" w:hAnsi="宋體" w:cs="宋體"/>
          <w:kern w:val="0"/>
          <w:sz w:val="24"/>
        </w:rPr>
      </w:pPr>
    </w:p>
    <w:p/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334CB7"/>
    <w:rsid w:val="00126DFD"/>
    <w:rsid w:val="001917A0"/>
    <w:rsid w:val="001C16F5"/>
    <w:rsid w:val="006C623B"/>
    <w:rsid w:val="008B15E1"/>
    <w:rsid w:val="00995FC2"/>
    <w:rsid w:val="00B6587F"/>
    <w:rsid w:val="0F334CB7"/>
    <w:rsid w:val="57E212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09a9c8e5-f8e3-4d22-854f-80466da8ac8d\&#39033;&#30446;&#30003;&#25253;&#27969;&#31243;&#22270;.doc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專案申報流程圖.doc.docx</Template>
  <Pages>2</Pages>
  <Words>12</Words>
  <Characters>12</Characters>
  <Lines>1</Lines>
  <Paragraphs>1</Paragraphs>
  <TotalTime>0</TotalTime>
  <ScaleCrop>false</ScaleCrop>
  <LinksUpToDate>false</LinksUpToDate>
  <CharactersWithSpaces>12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2022-12-25T01:37:00Z</dcterms:created>
  <dc:creator>簡報雲PPT</dc:creator>
  <cp:lastModifiedBy>簡報雲PPT</cp:lastModifiedBy>
  <dcterms:modified xsi:type="dcterms:W3CDTF">2022-12-25T01:38:12Z</dcterms:modified>
  <cp:revision>2</cp:revision>
</cp:coreProperties>
</file>