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黑體" w:hAnsi="黑體" w:eastAsia="黑體"/>
          <w:b/>
          <w:bCs/>
          <w:sz w:val="32"/>
          <w:szCs w:val="32"/>
        </w:rPr>
      </w:pPr>
      <w:r>
        <w:rPr>
          <w:rFonts w:hint="eastAsia" w:ascii="黑體" w:hAnsi="黑體" w:eastAsia="黑體"/>
          <w:b/>
          <w:bCs/>
          <w:sz w:val="32"/>
          <w:szCs w:val="32"/>
        </w:rPr>
        <w:t>專案實施方案期末處理業務流程圖</w:t>
      </w:r>
    </w:p>
    <w:p>
      <w:pPr>
        <w:spacing w:line="480" w:lineRule="auto"/>
        <w:rPr>
          <w:rFonts w:ascii="宋體" w:hAnsi="宋體" w:eastAsia="宋體"/>
          <w:sz w:val="24"/>
        </w:rPr>
      </w:pP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5962650</wp:posOffset>
                </wp:positionV>
                <wp:extent cx="304800" cy="310515"/>
                <wp:effectExtent l="0" t="1905" r="635" b="1905"/>
                <wp:wrapNone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8" o:spid="_x0000_s1026" o:spt="202" type="#_x0000_t202" style="position:absolute;left:0pt;margin-left:81.1pt;margin-top:469.5pt;height:24.45pt;width:24pt;z-index:251685888;mso-width-relative:page;mso-height-relative:page;" fillcolor="#FFFFFF" filled="t" stroked="f" coordsize="21600,21600" o:gfxdata="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PtabbXAAAACwEA&#10;AA8AAAAAAAAAAQAgAAAAIgAAAGRycy9kb3ducmV2LnhtbFBLAQIUABQAAAAIAIdO4kBK3sohGwIA&#10;AEAEAAAOAAAAAAAAAAEAIAAAACYBAABkcnMvZTJvRG9jLnhtbFBLBQYAAAAABgAGAFkBAACzBQAA&#10;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2782570</wp:posOffset>
                </wp:positionH>
                <wp:positionV relativeFrom="paragraph">
                  <wp:posOffset>5031105</wp:posOffset>
                </wp:positionV>
                <wp:extent cx="304800" cy="310515"/>
                <wp:effectExtent l="0" t="3810" r="635" b="0"/>
                <wp:wrapNone/>
                <wp:docPr id="137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9" o:spid="_x0000_s1026" o:spt="202" type="#_x0000_t202" style="position:absolute;left:0pt;margin-left:219.1pt;margin-top:396.15pt;height:24.45pt;width:24pt;z-index:251684864;mso-width-relative:page;mso-height-relative:page;" fillcolor="#FFFFFF" filled="t" stroked="f" coordsize="21600,21600" o:gfxdata="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GP5c72QAA&#10;AAsBAAAPAAAAAAAAAAEAIAAAACIAAABkcnMvZG93bnJldi54bWxQSwECFAAUAAAACACHTuJA4S0r&#10;DB0CAABABAAADgAAAAAAAAABACAAAAAoAQAAZHJzL2Uyb0RvYy54bWxQSwUGAAAAAAYABgBZAQAA&#10;t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3375025</wp:posOffset>
                </wp:positionV>
                <wp:extent cx="304800" cy="310515"/>
                <wp:effectExtent l="0" t="0" r="635" b="0"/>
                <wp:wrapNone/>
                <wp:docPr id="136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0" o:spid="_x0000_s1026" o:spt="202" type="#_x0000_t202" style="position:absolute;left:0pt;margin-left:75.1pt;margin-top:265.75pt;height:24.45pt;width:24pt;z-index:251683840;mso-width-relative:page;mso-height-relative:page;" fillcolor="#FFFFFF" filled="t" stroked="f" coordsize="21600,21600" o:gfxdata="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t9Z2Z9cAAAAL&#10;AQAADwAAAAAAAAABACAAAAAiAAAAZHJzL2Rvd25yZXYueG1sUEsBAhQAFAAAAAgAh07iQH5a75cd&#10;AgAAQAQAAA4AAAAAAAAAAQAgAAAAJgEAAGRycy9lMm9Eb2MueG1sUEsFBgAAAAAGAAYAWQEAALUF&#10;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2553970</wp:posOffset>
                </wp:positionH>
                <wp:positionV relativeFrom="paragraph">
                  <wp:posOffset>2443480</wp:posOffset>
                </wp:positionV>
                <wp:extent cx="304800" cy="310515"/>
                <wp:effectExtent l="0" t="0" r="635" b="0"/>
                <wp:wrapNone/>
                <wp:docPr id="135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1" o:spid="_x0000_s1026" o:spt="202" type="#_x0000_t202" style="position:absolute;left:0pt;margin-left:201.1pt;margin-top:192.4pt;height:24.45pt;width:24pt;z-index:251682816;mso-width-relative:page;mso-height-relative:page;" fillcolor="#FFFFFF" filled="t" stroked="f" coordsize="21600,21600" o:gfxdata="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evg3zdkAAAAL&#10;AQAADwAAAAAAAAABACAAAAAiAAAAZHJzL2Rvd25yZXYueG1sUEsBAhQAFAAAAAgAh07iQMMTlbcb&#10;AgAAQAQAAA4AAAAAAAAAAQAgAAAAKAEAAGRycy9lMm9Eb2MueG1sUEsFBgAAAAAGAAYAWQEAALUF&#10;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1106170</wp:posOffset>
                </wp:positionH>
                <wp:positionV relativeFrom="paragraph">
                  <wp:posOffset>7515225</wp:posOffset>
                </wp:positionV>
                <wp:extent cx="685800" cy="396240"/>
                <wp:effectExtent l="8890" t="11430" r="10160" b="11430"/>
                <wp:wrapNone/>
                <wp:docPr id="134" name="AutoShap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96240"/>
                        </a:xfrm>
                        <a:prstGeom prst="flowChartOffpage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轉下頁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42" o:spid="_x0000_s1026" o:spt="177" type="#_x0000_t177" style="position:absolute;left:0pt;margin-left:87.1pt;margin-top:591.75pt;height:31.2pt;width:54pt;z-index:251681792;mso-width-relative:page;mso-height-relative:page;" fillcolor="#FFFFFF" filled="t" stroked="t" coordsize="21600,21600" o:gfxdata="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stCnn2wAAAA0BAAAPAAAAAAAAAAEAIAAAACIA&#10;AABkcnMvZG93bnJldi54bWxQSwECFAAUAAAACACHTuJAy+zB9T8CAACVBAAADgAAAAAAAAABACAA&#10;AAAq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轉下頁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648970</wp:posOffset>
                </wp:positionH>
                <wp:positionV relativeFrom="paragraph">
                  <wp:posOffset>6376670</wp:posOffset>
                </wp:positionV>
                <wp:extent cx="1828800" cy="724535"/>
                <wp:effectExtent l="8890" t="6350" r="10160" b="12065"/>
                <wp:wrapNone/>
                <wp:docPr id="130" name="Group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724535"/>
                          <a:chOff x="2694" y="12580"/>
                          <a:chExt cx="2880" cy="1141"/>
                        </a:xfrm>
                      </wpg:grpSpPr>
                      <wps:wsp>
                        <wps:cNvPr id="131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2694" y="13069"/>
                            <a:ext cx="2880" cy="6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3.結轉損益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2694" y="12580"/>
                            <a:ext cx="1440" cy="4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財務部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4134" y="12580"/>
                            <a:ext cx="1440" cy="4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主管會計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3" o:spid="_x0000_s1026" o:spt="203" style="position:absolute;left:0pt;margin-left:51.1pt;margin-top:502.1pt;height:57.05pt;width:144pt;z-index:251680768;mso-width-relative:page;mso-height-relative:page;" coordorigin="2694,12580" coordsize="2880,1141" o:gfxdata="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NfTPjdkAAAANAQAADwAAAAAAAAABACAAAAAiAAAAZHJzL2Rv&#10;d25yZXYueG1sUEsBAhQAFAAAAAgAh07iQG34nxzkAgAA/goAAA4AAAAAAAAAAQAgAAAAKAEAAGRy&#10;cy9lMm9Eb2MueG1sUEsFBgAAAAAGAAYAWQEAAH4GAAAAAA==&#10;">
                <o:lock v:ext="edit" aspectratio="f"/>
                <v:rect id="Rectangle 144" o:spid="_x0000_s1026" o:spt="1" style="position:absolute;left:2694;top:13069;height:652;width:2880;" fillcolor="#FFFFFF" filled="t" stroked="t" coordsize="21600,21600" o:gfxdata="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h0Rc5ugAAANwA&#10;AAAPAAAAAAAAAAEAIAAAACIAAABkcnMvZG93bnJldi54bWxQSwECFAAUAAAACACHTuJAMy8FnjsA&#10;AAA5AAAAEAAAAAAAAAABACAAAAAJAQAAZHJzL3NoYXBleG1sLnhtbFBLBQYAAAAABgAGAFsBAACz&#10;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3.結轉損益</w:t>
                        </w:r>
                      </w:p>
                    </w:txbxContent>
                  </v:textbox>
                </v:rect>
                <v:rect id="Rectangle 145" o:spid="_x0000_s1026" o:spt="1" style="position:absolute;left:2694;top:12580;height:489;width:1440;" fillcolor="#FFFFFF" filled="t" stroked="t" coordsize="21600,21600" o:gfxdata="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RA4lOugAAANwA&#10;AAAPAAAAAAAAAAEAIAAAACIAAABkcnMvZG93bnJldi54bWxQSwECFAAUAAAACACHTuJAMy8FnjsA&#10;AAA5AAAAEAAAAAAAAAABACAAAAAJAQAAZHJzL3NoYXBleG1sLnhtbFBLBQYAAAAABgAGAFsBAACz&#10;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財務部</w:t>
                        </w:r>
                      </w:p>
                    </w:txbxContent>
                  </v:textbox>
                </v:rect>
                <v:rect id="Rectangle 146" o:spid="_x0000_s1026" o:spt="1" style="position:absolute;left:4134;top:12580;height:489;width:1440;" fillcolor="#FFFFFF" filled="t" stroked="t" coordsize="21600,21600" o:gfxdata="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+TyzVugAAANwA&#10;AAAPAAAAAAAAAAEAIAAAACIAAABkcnMvZG93bnJldi54bWxQSwECFAAUAAAACACHTuJAMy8FnjsA&#10;AAA5AAAAEAAAAAAAAAABACAAAAAJAQAAZHJzL3NoYXBleG1sLnhtbFBLBQYAAAAABgAGAFsBAACz&#10;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主管會計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2020570</wp:posOffset>
                </wp:positionH>
                <wp:positionV relativeFrom="paragraph">
                  <wp:posOffset>3478530</wp:posOffset>
                </wp:positionV>
                <wp:extent cx="0" cy="297180"/>
                <wp:effectExtent l="56515" t="13335" r="57785" b="22860"/>
                <wp:wrapNone/>
                <wp:docPr id="129" name="Lin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47" o:spid="_x0000_s1026" o:spt="20" style="position:absolute;left:0pt;margin-left:159.1pt;margin-top:273.9pt;height:23.4pt;width:0pt;z-index:251679744;mso-width-relative:page;mso-height-relative:page;" filled="f" stroked="t" coordsize="21600,21600" o:gfxdata="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SFKk&#10;W9oAAAALAQAADwAAAAAAAAABACAAAAAiAAAAZHJzL2Rvd25yZXYueG1sUEsBAhQAFAAAAAgAh07i&#10;QGb5gk/nAQAA0AMAAA4AAAAAAAAAAQAgAAAAKQEAAGRycy9lMm9Eb2MueG1sUEsFBgAAAAAGAAYA&#10;WQEAAII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2020570</wp:posOffset>
                </wp:positionH>
                <wp:positionV relativeFrom="paragraph">
                  <wp:posOffset>3478530</wp:posOffset>
                </wp:positionV>
                <wp:extent cx="2133600" cy="0"/>
                <wp:effectExtent l="8890" t="13335" r="10160" b="5715"/>
                <wp:wrapNone/>
                <wp:docPr id="128" name="Lin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48" o:spid="_x0000_s1026" o:spt="20" style="position:absolute;left:0pt;margin-left:159.1pt;margin-top:273.9pt;height:0pt;width:168pt;z-index:251678720;mso-width-relative:page;mso-height-relative:page;" filled="f" stroked="t" coordsize="21600,21600" o:gfxdata="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EapXWzXAAAACwEAAA8AAAAAAAAAAQAgAAAAIgAAAGRy&#10;cy9kb3ducmV2LnhtbFBLAQIUABQAAAAIAIdO4kA+RxUbzQEAAKMDAAAOAAAAAAAAAAEAIAAAACYB&#10;AABkcnMvZTJvRG9jLnhtbFBLBQYAAAAABgAGAFkBAABl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4154170</wp:posOffset>
                </wp:positionH>
                <wp:positionV relativeFrom="paragraph">
                  <wp:posOffset>3478530</wp:posOffset>
                </wp:positionV>
                <wp:extent cx="0" cy="1552575"/>
                <wp:effectExtent l="8890" t="13335" r="10160" b="5715"/>
                <wp:wrapNone/>
                <wp:docPr id="959" name="Lin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55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49" o:spid="_x0000_s1026" o:spt="20" style="position:absolute;left:0pt;flip:x y;margin-left:327.1pt;margin-top:273.9pt;height:122.25pt;width:0pt;z-index:251677696;mso-width-relative:page;mso-height-relative:page;" filled="f" stroked="t" coordsize="21600,21600" o:gfxdata="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NTMor/VAAAACwEAAA8AAAAAAAAAAQAgAAAA&#10;IgAAAGRycy9kb3ducmV2LnhtbFBLAQIUABQAAAAIAIdO4kA2k/n/1QEAALcDAAAOAAAAAAAAAAEA&#10;IAAAACQBAABkcnMvZTJvRG9jLnhtbFBLBQYAAAAABgAGAFkBAABr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2553970</wp:posOffset>
                </wp:positionH>
                <wp:positionV relativeFrom="paragraph">
                  <wp:posOffset>5445125</wp:posOffset>
                </wp:positionV>
                <wp:extent cx="685800" cy="0"/>
                <wp:effectExtent l="8890" t="55880" r="19685" b="58420"/>
                <wp:wrapNone/>
                <wp:docPr id="958" name="Lin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50" o:spid="_x0000_s1026" o:spt="20" style="position:absolute;left:0pt;margin-left:201.1pt;margin-top:428.75pt;height:0pt;width:54pt;z-index:251676672;mso-width-relative:page;mso-height-relative:page;" filled="f" stroked="t" coordsize="21600,21600" o:gfxdata="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NSkva9kA&#10;AAALAQAADwAAAAAAAAABACAAAAAiAAAAZHJzL2Rvd25yZXYueG1sUEsBAhQAFAAAAAgAh07iQGP2&#10;Zs3lAQAA0AMAAA4AAAAAAAAAAQAgAAAAKAEAAGRycy9lMm9Eb2MueG1sUEsFBgAAAAAGAAYAWQEA&#10;AH8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496570</wp:posOffset>
                </wp:positionH>
                <wp:positionV relativeFrom="paragraph">
                  <wp:posOffset>4927600</wp:posOffset>
                </wp:positionV>
                <wp:extent cx="2057400" cy="1035050"/>
                <wp:effectExtent l="18415" t="14605" r="19685" b="17145"/>
                <wp:wrapNone/>
                <wp:docPr id="957" name="AutoShap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03505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2.是否已自動轉帳和匯兌損益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51" o:spid="_x0000_s1026" o:spt="110" type="#_x0000_t110" style="position:absolute;left:0pt;margin-left:39.1pt;margin-top:388pt;height:81.5pt;width:162pt;z-index:251675648;mso-width-relative:page;mso-height-relative:page;" fillcolor="#FFFFFF" filled="t" stroked="t" coordsize="21600,21600" o:gfxdata="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c2ZU92gAAAAoBAAAPAAAAAAAAAAEAIAAAACIAAABkcnMvZG93&#10;bnJldi54bWxQSwECFAAUAAAACACHTuJA7dsdpDcCAACPBAAADgAAAAAAAAABACAAAAApAQAAZHJz&#10;L2Uyb0RvYy54bWxQSwUGAAAAAAYABgBZAQAA0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2.是否已自動轉帳和匯兌損益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1487170</wp:posOffset>
                </wp:positionH>
                <wp:positionV relativeFrom="paragraph">
                  <wp:posOffset>4513580</wp:posOffset>
                </wp:positionV>
                <wp:extent cx="0" cy="414020"/>
                <wp:effectExtent l="56515" t="10160" r="57785" b="23495"/>
                <wp:wrapNone/>
                <wp:docPr id="956" name="Lin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4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52" o:spid="_x0000_s1026" o:spt="20" style="position:absolute;left:0pt;margin-left:117.1pt;margin-top:355.4pt;height:32.6pt;width:0pt;z-index:251674624;mso-width-relative:page;mso-height-relative:page;" filled="f" stroked="t" coordsize="21600,21600" o:gfxdata="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LhVFNdkA&#10;AAALAQAADwAAAAAAAAABACAAAAAiAAAAZHJzL2Rvd25yZXYueG1sUEsBAhQAFAAAAAgAh07iQPTH&#10;W53lAQAA0AMAAA4AAAAAAAAAAQAgAAAAKAEAAGRycy9lMm9Eb2MueG1sUEsFBgAAAAAGAAYAWQEA&#10;AH8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1640205</wp:posOffset>
                </wp:positionH>
                <wp:positionV relativeFrom="paragraph">
                  <wp:posOffset>984250</wp:posOffset>
                </wp:positionV>
                <wp:extent cx="0" cy="198120"/>
                <wp:effectExtent l="57150" t="5080" r="57150" b="15875"/>
                <wp:wrapNone/>
                <wp:docPr id="955" name="Lin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53" o:spid="_x0000_s1026" o:spt="20" style="position:absolute;left:0pt;margin-left:129.15pt;margin-top:77.5pt;height:15.6pt;width:0pt;z-index:251673600;mso-width-relative:page;mso-height-relative:page;" filled="f" stroked="t" coordsize="21600,21600" o:gfxdata="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Kb8wwdkA&#10;AAALAQAADwAAAAAAAAABACAAAAAiAAAAZHJzL2Rvd25yZXYueG1sUEsBAhQAFAAAAAgAh07iQOGr&#10;x7PlAQAA0AMAAA4AAAAAAAAAAQAgAAAAKAEAAGRycy9lMm9Eb2MueG1sUEsFBgAAAAAGAAYAWQEA&#10;AH8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1640205</wp:posOffset>
                </wp:positionH>
                <wp:positionV relativeFrom="paragraph">
                  <wp:posOffset>984250</wp:posOffset>
                </wp:positionV>
                <wp:extent cx="1600200" cy="0"/>
                <wp:effectExtent l="9525" t="5080" r="9525" b="13970"/>
                <wp:wrapNone/>
                <wp:docPr id="954" name="Lin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54" o:spid="_x0000_s1026" o:spt="20" style="position:absolute;left:0pt;margin-left:129.15pt;margin-top:77.5pt;height:0pt;width:126pt;z-index:251672576;mso-width-relative:page;mso-height-relative:page;" filled="f" stroked="t" coordsize="21600,21600" o:gfxdata="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M+ehXNYAAAALAQAADwAAAAAAAAABACAAAAAiAAAAZHJzL2Rv&#10;d25yZXYueG1sUEsBAhQAFAAAAAgAh07iQENjqKHKAQAAowMAAA4AAAAAAAAAAQAgAAAAJQ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3239770</wp:posOffset>
                </wp:positionH>
                <wp:positionV relativeFrom="paragraph">
                  <wp:posOffset>984250</wp:posOffset>
                </wp:positionV>
                <wp:extent cx="635" cy="1873250"/>
                <wp:effectExtent l="8890" t="5080" r="9525" b="7620"/>
                <wp:wrapNone/>
                <wp:docPr id="953" name="Lin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873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55" o:spid="_x0000_s1026" o:spt="20" style="position:absolute;left:0pt;flip:y;margin-left:255.1pt;margin-top:77.5pt;height:147.5pt;width:0.05pt;z-index:251671552;mso-width-relative:page;mso-height-relative:page;" filled="f" stroked="t" coordsize="21600,21600" o:gfxdata="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P5PKgNcAAAALAQAADwAAAAAAAAABACAA&#10;AAAiAAAAZHJzL2Rvd25yZXYueG1sUEsBAhQAFAAAAAgAh07iQOVK8WPVAQAArwMAAA4AAAAAAAAA&#10;AQAgAAAAJg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2401570</wp:posOffset>
                </wp:positionH>
                <wp:positionV relativeFrom="paragraph">
                  <wp:posOffset>2857500</wp:posOffset>
                </wp:positionV>
                <wp:extent cx="838200" cy="0"/>
                <wp:effectExtent l="8890" t="11430" r="10160" b="7620"/>
                <wp:wrapNone/>
                <wp:docPr id="952" name="Lin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56" o:spid="_x0000_s1026" o:spt="20" style="position:absolute;left:0pt;margin-left:189.1pt;margin-top:225pt;height:0pt;width:66pt;z-index:251670528;mso-width-relative:page;mso-height-relative:page;" filled="f" stroked="t" coordsize="21600,21600" o:gfxdata="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4gRgf1gAAAAsBAAAPAAAAAAAAAAEAIAAAACIAAABkcnMvZG93&#10;bnJldi54bWxQSwECFAAUAAAACACHTuJA5FJtTckBAACiAwAADgAAAAAAAAABACAAAAAl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572770</wp:posOffset>
                </wp:positionH>
                <wp:positionV relativeFrom="paragraph">
                  <wp:posOffset>2339975</wp:posOffset>
                </wp:positionV>
                <wp:extent cx="1828800" cy="1035050"/>
                <wp:effectExtent l="18415" t="17780" r="19685" b="13970"/>
                <wp:wrapNone/>
                <wp:docPr id="951" name="AutoShap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3505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基本憑證已全部過帳？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57" o:spid="_x0000_s1026" o:spt="110" type="#_x0000_t110" style="position:absolute;left:0pt;margin-left:45.1pt;margin-top:184.25pt;height:81.5pt;width:144pt;z-index:251669504;mso-width-relative:page;mso-height-relative:page;" fillcolor="#FFFFFF" filled="t" stroked="t" coordsize="21600,21600" o:gfxdata="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DzdCpTaAAAACgEAAA8AAAAAAAAAAQAgAAAAIgAAAGRycy9k&#10;b3ducmV2LnhtbFBLAQIUABQAAAAIAIdO4kDFpZ6lOQIAAI8EAAAOAAAAAAAAAAEAIAAAACkBAABk&#10;cnMvZTJvRG9jLnhtbFBLBQYAAAAABgAGAFkBAADU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基本憑證已全部過帳？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572770</wp:posOffset>
                </wp:positionH>
                <wp:positionV relativeFrom="paragraph">
                  <wp:posOffset>1201420</wp:posOffset>
                </wp:positionV>
                <wp:extent cx="1828800" cy="724535"/>
                <wp:effectExtent l="8890" t="12700" r="10160" b="5715"/>
                <wp:wrapNone/>
                <wp:docPr id="947" name="Group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724535"/>
                          <a:chOff x="2694" y="3941"/>
                          <a:chExt cx="2880" cy="1141"/>
                        </a:xfrm>
                      </wpg:grpSpPr>
                      <wps:wsp>
                        <wps:cNvPr id="948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2694" y="4397"/>
                            <a:ext cx="2880" cy="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1.期末處理條件檢查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2694" y="3941"/>
                            <a:ext cx="1440" cy="5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財務部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4134" y="3941"/>
                            <a:ext cx="1440" cy="5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主管會計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8" o:spid="_x0000_s1026" o:spt="203" style="position:absolute;left:0pt;margin-left:45.1pt;margin-top:94.6pt;height:57.05pt;width:144pt;z-index:251668480;mso-width-relative:page;mso-height-relative:page;" coordorigin="2694,3941" coordsize="2880,1141" o:gfxdata="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mCx6/NkAAAAKAQAADwAAAAAAAAABACAAAAAiAAAA&#10;ZHJzL2Rvd25yZXYueG1sUEsBAhQAFAAAAAgAh07iQADd1NbqAgAA+goAAA4AAAAAAAAAAQAgAAAA&#10;KAEAAGRycy9lMm9Eb2MueG1sUEsFBgAAAAAGAAYAWQEAAIQGAAAAAA==&#10;">
                <o:lock v:ext="edit" aspectratio="f"/>
                <v:rect id="Rectangle 159" o:spid="_x0000_s1026" o:spt="1" style="position:absolute;left:2694;top:4397;height:685;width:2880;" fillcolor="#FFFFFF" filled="t" stroked="t" coordsize="21600,21600" o:gfxdata="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e85TqugAAANwA&#10;AAAPAAAAAAAAAAEAIAAAACIAAABkcnMvZG93bnJldi54bWxQSwECFAAUAAAACACHTuJAMy8FnjsA&#10;AAA5AAAAEAAAAAAAAAABACAAAAAJAQAAZHJzL3NoYXBleG1sLnhtbFBLBQYAAAAABgAGAFsBAACz&#10;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1.期末處理條件檢查</w:t>
                        </w:r>
                      </w:p>
                    </w:txbxContent>
                  </v:textbox>
                </v:rect>
                <v:rect id="Rectangle 160" o:spid="_x0000_s1026" o:spt="1" style="position:absolute;left:2694;top:3941;height:522;width:1440;" fillcolor="#FFFFFF" filled="t" stroked="t" coordsize="21600,21600" o:gfxdata="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b8xcb4A&#10;AADcAAAADwAAAAAAAAABACAAAAAiAAAAZHJzL2Rvd25yZXYueG1sUEsBAhQAFAAAAAgAh07iQDMv&#10;BZ47AAAAOQAAABAAAAAAAAAAAQAgAAAADQEAAGRycy9zaGFwZXhtbC54bWxQSwUGAAAAAAYABgBb&#10;AQAAtw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財務部</w:t>
                        </w:r>
                      </w:p>
                    </w:txbxContent>
                  </v:textbox>
                </v:rect>
                <v:rect id="Rectangle 161" o:spid="_x0000_s1026" o:spt="1" style="position:absolute;left:4134;top:3941;height:522;width:1440;" fillcolor="#FFFFFF" filled="t" stroked="t" coordsize="21600,21600" o:gfxdata="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lXA4xugAAANwA&#10;AAAPAAAAAAAAAAEAIAAAACIAAABkcnMvZG93bnJldi54bWxQSwECFAAUAAAACACHTuJAMy8FnjsA&#10;AAA5AAAAEAAAAAAAAAABACAAAAAJAQAAZHJzL3NoYXBleG1sLnhtbFBLBQYAAAAABgAGAFsBAACz&#10;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主管會計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1487170</wp:posOffset>
                </wp:positionH>
                <wp:positionV relativeFrom="paragraph">
                  <wp:posOffset>7101205</wp:posOffset>
                </wp:positionV>
                <wp:extent cx="0" cy="414020"/>
                <wp:effectExtent l="56515" t="6985" r="57785" b="17145"/>
                <wp:wrapNone/>
                <wp:docPr id="946" name="Lin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4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62" o:spid="_x0000_s1026" o:spt="20" style="position:absolute;left:0pt;margin-left:117.1pt;margin-top:559.15pt;height:32.6pt;width:0pt;z-index:251667456;mso-width-relative:page;mso-height-relative:page;" filled="f" stroked="t" coordsize="21600,21600" o:gfxdata="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XmBPq&#10;2gAAAA0BAAAPAAAAAAAAAAEAIAAAACIAAABkcnMvZG93bnJldi54bWxQSwECFAAUAAAACACHTuJA&#10;L8oBKeYBAADQAwAADgAAAAAAAAABACAAAAApAQAAZHJzL2Uyb0RvYy54bWxQSwUGAAAAAAYABgBZ&#10;AQAAg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1525905</wp:posOffset>
                </wp:positionH>
                <wp:positionV relativeFrom="paragraph">
                  <wp:posOffset>3129280</wp:posOffset>
                </wp:positionV>
                <wp:extent cx="0" cy="0"/>
                <wp:effectExtent l="9525" t="6985" r="9525" b="12065"/>
                <wp:wrapNone/>
                <wp:docPr id="945" name="Lin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63" o:spid="_x0000_s1026" o:spt="20" style="position:absolute;left:0pt;margin-left:120.15pt;margin-top:246.4pt;height:0pt;width:0pt;z-index:251666432;mso-width-relative:page;mso-height-relative:page;" filled="f" stroked="t" coordsize="21600,21600" o:allowincell="f" o:gfxdata="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lFryg1AAAAAsBAAAPAAAAAAAAAAEAIAAAACIAAABkcnMvZG93bnJldi54&#10;bWxQSwECFAAUAAAACACHTuJAPetoYMUBAACdAwAADgAAAAAAAAABACAAAAAjAQAAZHJzL2Uyb0Rv&#10;Yy54bWxQSwUGAAAAAAYABgBZAQAAW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1525905</wp:posOffset>
                </wp:positionH>
                <wp:positionV relativeFrom="paragraph">
                  <wp:posOffset>2961640</wp:posOffset>
                </wp:positionV>
                <wp:extent cx="0" cy="0"/>
                <wp:effectExtent l="9525" t="10795" r="9525" b="8255"/>
                <wp:wrapNone/>
                <wp:docPr id="944" name="Line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64" o:spid="_x0000_s1026" o:spt="20" style="position:absolute;left:0pt;margin-left:120.15pt;margin-top:233.2pt;height:0pt;width:0pt;z-index:251665408;mso-width-relative:page;mso-height-relative:page;" filled="f" stroked="t" coordsize="21600,21600" o:allowincell="f" o:gfxdata="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6gfdgNUAAAALAQAADwAAAAAAAAABACAAAAAiAAAAZHJzL2Rvd25yZXYu&#10;eG1sUEsBAhQAFAAAAAgAh07iQHJk6bfFAQAAnQMAAA4AAAAAAAAAAQAgAAAAJAEAAGRycy9lMm9E&#10;b2MueG1sUEsFBgAAAAAGAAYAWQEAAF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1487170</wp:posOffset>
                </wp:positionH>
                <wp:positionV relativeFrom="paragraph">
                  <wp:posOffset>1925955</wp:posOffset>
                </wp:positionV>
                <wp:extent cx="0" cy="396240"/>
                <wp:effectExtent l="56515" t="13335" r="57785" b="19050"/>
                <wp:wrapNone/>
                <wp:docPr id="943" name="Lin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65" o:spid="_x0000_s1026" o:spt="20" style="position:absolute;left:0pt;margin-left:117.1pt;margin-top:151.65pt;height:31.2pt;width:0pt;z-index:251664384;mso-width-relative:page;mso-height-relative:page;" filled="f" stroked="t" coordsize="21600,21600" o:gfxdata="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+GY5G&#10;2gAAAAsBAAAPAAAAAAAAAAEAIAAAACIAAABkcnMvZG93bnJldi54bWxQSwECFAAUAAAACACHTuJA&#10;p8HFvOYBAADQAwAADgAAAAAAAAABACAAAAApAQAAZHJzL2Uyb0RvYy54bWxQSwUGAAAAAAYABgBZ&#10;AQAAg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1487170</wp:posOffset>
                </wp:positionH>
                <wp:positionV relativeFrom="paragraph">
                  <wp:posOffset>5980430</wp:posOffset>
                </wp:positionV>
                <wp:extent cx="0" cy="396240"/>
                <wp:effectExtent l="56515" t="10160" r="57785" b="22225"/>
                <wp:wrapNone/>
                <wp:docPr id="942" name="Lin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66" o:spid="_x0000_s1026" o:spt="20" style="position:absolute;left:0pt;margin-left:117.1pt;margin-top:470.9pt;height:31.2pt;width:0pt;z-index:251663360;mso-width-relative:page;mso-height-relative:page;" filled="f" stroked="t" coordsize="21600,21600" o:gfxdata="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DQxHYHZ&#10;AAAADAEAAA8AAAAAAAAAAQAgAAAAIgAAAGRycy9kb3ducmV2LnhtbFBLAQIUABQAAAAIAIdO4kBb&#10;LXbt5gEAANADAAAOAAAAAAAAAAEAIAAAACgBAABkcnMvZTJvRG9jLnhtbFBLBQYAAAAABgAGAFkB&#10;AACA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1487170</wp:posOffset>
                </wp:positionH>
                <wp:positionV relativeFrom="paragraph">
                  <wp:posOffset>3375025</wp:posOffset>
                </wp:positionV>
                <wp:extent cx="0" cy="414020"/>
                <wp:effectExtent l="56515" t="5080" r="57785" b="19050"/>
                <wp:wrapNone/>
                <wp:docPr id="941" name="Lin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4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67" o:spid="_x0000_s1026" o:spt="20" style="position:absolute;left:0pt;margin-left:117.1pt;margin-top:265.75pt;height:32.6pt;width:0pt;z-index:251662336;mso-width-relative:page;mso-height-relative:page;" filled="f" stroked="t" coordsize="21600,21600" o:gfxdata="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9H+D&#10;JdsAAAALAQAADwAAAAAAAAABACAAAAAiAAAAZHJzL2Rvd25yZXYueG1sUEsBAhQAFAAAAAgAh07i&#10;QIU/Fc3mAQAA0AMAAA4AAAAAAAAAAQAgAAAAKgEAAGRycy9lMm9Eb2MueG1sUEsFBgAAAAAGAAYA&#10;WQEAAII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572770</wp:posOffset>
                </wp:positionH>
                <wp:positionV relativeFrom="paragraph">
                  <wp:posOffset>3789045</wp:posOffset>
                </wp:positionV>
                <wp:extent cx="1828800" cy="724535"/>
                <wp:effectExtent l="8890" t="9525" r="10160" b="8890"/>
                <wp:wrapNone/>
                <wp:docPr id="940" name="AutoShap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24535"/>
                        </a:xfrm>
                        <a:prstGeom prst="flowChart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符合結帳條件的已過帳憑證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68" o:spid="_x0000_s1026" o:spt="114" type="#_x0000_t114" style="position:absolute;left:0pt;margin-left:45.1pt;margin-top:298.35pt;height:57.05pt;width:144pt;z-index:251661312;mso-width-relative:page;mso-height-relative:page;" fillcolor="#FFFFFF" filled="t" stroked="t" coordsize="21600,21600" o:gfxdata="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uKBWg2wAAAAoBAAAPAAAAAAAAAAEAIAAAACIAAABkcnMvZG93&#10;bnJldi54bWxQSwECFAAUAAAACACHTuJAYM+aKTYCAACOBAAADgAAAAAAAAABACAAAAAqAQAAZHJz&#10;L2Uyb0RvYy54bWxQSwUGAAAAAAYABgBZAQAA0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符合結帳條件的已過帳憑證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328930</wp:posOffset>
                </wp:positionV>
                <wp:extent cx="1066165" cy="458470"/>
                <wp:effectExtent l="9525" t="6985" r="10160" b="10795"/>
                <wp:wrapNone/>
                <wp:docPr id="939" name="AutoShap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165" cy="45847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開始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69" o:spid="_x0000_s1026" o:spt="116" type="#_x0000_t116" style="position:absolute;left:0pt;margin-left:75.15pt;margin-top:25.9pt;height:36.1pt;width:83.95pt;z-index:251660288;mso-width-relative:page;mso-height-relative:page;" fillcolor="#FFFFFF" filled="t" stroked="t" coordsize="21600,21600" o:gfxdata="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BjwuG/ZAAAACgEAAA8AAAAAAAAAAQAgAAAAIgAAAGRycy9k&#10;b3ducmV2LnhtbFBLAQIUABQAAAAIAIdO4kBS9eSXOgIAAJAEAAAOAAAAAAAAAAEAIAAAACgBAABk&#10;cnMvZTJvRG9jLnhtbFBLBQYAAAAABgAGAFkBAADU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開始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1487170</wp:posOffset>
                </wp:positionH>
                <wp:positionV relativeFrom="paragraph">
                  <wp:posOffset>787400</wp:posOffset>
                </wp:positionV>
                <wp:extent cx="0" cy="396240"/>
                <wp:effectExtent l="56515" t="8255" r="57785" b="14605"/>
                <wp:wrapNone/>
                <wp:docPr id="938" name="Lin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70" o:spid="_x0000_s1026" o:spt="20" style="position:absolute;left:0pt;margin-left:117.1pt;margin-top:62pt;height:31.2pt;width:0pt;z-index:251659264;mso-width-relative:page;mso-height-relative:page;" filled="f" stroked="t" coordsize="21600,21600" o:gfxdata="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LzgPePZ&#10;AAAACwEAAA8AAAAAAAAAAQAgAAAAIgAAAGRycy9kb3ducmV2LnhtbFBLAQIUABQAAAAIAIdO4kBD&#10;B9mY5gEAANADAAAOAAAAAAAAAAEAIAAAACgBAABkcnMvZTJvRG9jLnhtbFBLBQYAAAAABgAGAFkB&#10;AACA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480" w:lineRule="auto"/>
        <w:rPr>
          <w:rFonts w:hint="eastAsia" w:ascii="宋體" w:hAnsi="宋體" w:eastAsia="宋體"/>
          <w:sz w:val="24"/>
        </w:rPr>
      </w:pPr>
      <w:bookmarkStart w:id="0" w:name="_GoBack"/>
      <w:bookmarkEnd w:id="0"/>
      <w:r>
        <w:rPr>
          <w:rFonts w:ascii="宋體" w:hAnsi="宋體" w:eastAsia="宋體"/>
          <w:sz w:val="24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3239770</wp:posOffset>
                </wp:positionH>
                <wp:positionV relativeFrom="paragraph">
                  <wp:posOffset>4832985</wp:posOffset>
                </wp:positionV>
                <wp:extent cx="1828800" cy="931545"/>
                <wp:effectExtent l="8890" t="13335" r="10160" b="7620"/>
                <wp:wrapNone/>
                <wp:docPr id="934" name="Group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931545"/>
                          <a:chOff x="2277" y="4440"/>
                          <a:chExt cx="2880" cy="1200"/>
                        </a:xfrm>
                      </wpg:grpSpPr>
                      <wps:wsp>
                        <wps:cNvPr id="935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2277" y="4860"/>
                            <a:ext cx="288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與自動轉帳與匯兌損益相關業務處理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2277" y="4440"/>
                            <a:ext cx="1440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財務部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3717" y="4440"/>
                            <a:ext cx="1440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主管會計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1" o:spid="_x0000_s1026" o:spt="203" style="position:absolute;left:0pt;margin-left:255.1pt;margin-top:380.55pt;height:73.35pt;width:144pt;z-index:251700224;mso-width-relative:page;mso-height-relative:page;" coordorigin="2277,4440" coordsize="2880,1200" o:gfxdata="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C1v9Tk2wAAAAsBAAAPAAAAAAAAAAEAIAAAACIAAABkcnMvZG93bnJldi54&#10;bWxQSwECFAAUAAAACACHTuJAfBEMGtsCAAD6CgAADgAAAAAAAAABACAAAAAqAQAAZHJzL2Uyb0Rv&#10;Yy54bWxQSwUGAAAAAAYABgBZAQAAdwYAAAAA&#10;">
                <o:lock v:ext="edit" aspectratio="f"/>
                <v:rect id="Rectangle 172" o:spid="_x0000_s1026" o:spt="1" style="position:absolute;left:2277;top:4860;height:780;width:2880;" fillcolor="#FFFFFF" filled="t" stroked="t" coordsize="21600,21600" o:gfxdata="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j0SAm/&#10;AAAA3AAAAA8AAAAAAAAAAQAgAAAAIgAAAGRycy9kb3ducmV2LnhtbFBLAQIUABQAAAAIAIdO4kAz&#10;LwWeOwAAADkAAAAQAAAAAAAAAAEAIAAAAA4BAABkcnMvc2hhcGV4bWwueG1sUEsFBgAAAAAGAAYA&#10;WwEAALg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與自動轉帳與匯兌損益相關業務處理</w:t>
                        </w:r>
                      </w:p>
                    </w:txbxContent>
                  </v:textbox>
                </v:rect>
                <v:rect id="Rectangle 173" o:spid="_x0000_s1026" o:spt="1" style="position:absolute;left:2277;top:4440;height:480;width:1440;" fillcolor="#FFFFFF" filled="t" stroked="t" coordsize="21600,21600" o:gfxdata="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CbWfr4A&#10;AADcAAAADwAAAAAAAAABACAAAAAiAAAAZHJzL2Rvd25yZXYueG1sUEsBAhQAFAAAAAgAh07iQDMv&#10;BZ47AAAAOQAAABAAAAAAAAAAAQAgAAAADQEAAGRycy9zaGFwZXhtbC54bWxQSwUGAAAAAAYABgBb&#10;AQAAtw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財務部</w:t>
                        </w:r>
                      </w:p>
                    </w:txbxContent>
                  </v:textbox>
                </v:rect>
                <v:rect id="Rectangle 174" o:spid="_x0000_s1026" o:spt="1" style="position:absolute;left:3717;top:4440;height:480;width:1440;" fillcolor="#FFFFFF" filled="t" stroked="t" coordsize="21600,21600" o:gfxdata="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dqc+W/&#10;AAAA3AAAAA8AAAAAAAAAAQAgAAAAIgAAAGRycy9kb3ducmV2LnhtbFBLAQIUABQAAAAIAIdO4kAz&#10;LwWeOwAAADkAAAAQAAAAAAAAAAEAIAAAAA4BAABkcnMvc2hhcGV4bWwueG1sUEsFBgAAAAAGAAYA&#10;WwEAALg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主管會計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宋體" w:hAnsi="宋體" w:eastAsia="宋體"/>
          <w:sz w:val="24"/>
        </w:rPr>
        <w:br w:type="page"/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1563370</wp:posOffset>
                </wp:positionH>
                <wp:positionV relativeFrom="paragraph">
                  <wp:posOffset>5737225</wp:posOffset>
                </wp:positionV>
                <wp:extent cx="0" cy="495300"/>
                <wp:effectExtent l="56515" t="12700" r="57785" b="15875"/>
                <wp:wrapNone/>
                <wp:docPr id="933" name="Line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75" o:spid="_x0000_s1026" o:spt="20" style="position:absolute;left:0pt;margin-left:123.1pt;margin-top:451.75pt;height:39pt;width:0pt;z-index:251699200;mso-width-relative:page;mso-height-relative:page;" filled="f" stroked="t" coordsize="21600,21600" o:gfxdata="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+EGI&#10;YtoAAAALAQAADwAAAAAAAAABACAAAAAiAAAAZHJzL2Rvd25yZXYueG1sUEsBAhQAFAAAAAgAh07i&#10;QHkZciPnAQAA0AMAAA4AAAAAAAAAAQAgAAAAKQEAAGRycy9lMm9Eb2MueG1sUEsFBgAAAAAGAAYA&#10;WQEAAII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1563370</wp:posOffset>
                </wp:positionH>
                <wp:positionV relativeFrom="paragraph">
                  <wp:posOffset>4391660</wp:posOffset>
                </wp:positionV>
                <wp:extent cx="0" cy="396240"/>
                <wp:effectExtent l="56515" t="10160" r="57785" b="22225"/>
                <wp:wrapNone/>
                <wp:docPr id="932" name="Line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76" o:spid="_x0000_s1026" o:spt="20" style="position:absolute;left:0pt;margin-left:123.1pt;margin-top:345.8pt;height:31.2pt;width:0pt;z-index:251698176;mso-width-relative:page;mso-height-relative:page;" filled="f" stroked="t" coordsize="21600,21600" o:gfxdata="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4QL2&#10;WdsAAAALAQAADwAAAAAAAAABACAAAAAiAAAAZHJzL2Rvd25yZXYueG1sUEsBAhQAFAAAAAgAh07i&#10;QOdfPxbmAQAA0AMAAA4AAAAAAAAAAQAgAAAAKgEAAGRycy9lMm9Eb2MueG1sUEsFBgAAAAAGAAYA&#10;WQEAAII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1563370</wp:posOffset>
                </wp:positionH>
                <wp:positionV relativeFrom="paragraph">
                  <wp:posOffset>4805680</wp:posOffset>
                </wp:positionV>
                <wp:extent cx="914400" cy="331470"/>
                <wp:effectExtent l="8890" t="5080" r="10160" b="6350"/>
                <wp:wrapNone/>
                <wp:docPr id="931" name="Rectangl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主管會計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7" o:spid="_x0000_s1026" o:spt="1" style="position:absolute;left:0pt;margin-left:123.1pt;margin-top:378.4pt;height:26.1pt;width:72pt;z-index:251697152;mso-width-relative:page;mso-height-relative:page;" fillcolor="#FFFFFF" filled="t" stroked="t" coordsize="21600,21600" o:gfxdata="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ZJOmktkAAAALAQAADwAAAAAAAAABACAAAAAiAAAAZHJzL2Rvd25yZXYueG1s&#10;UEsBAhQAFAAAAAgAh07iQH8Uy+AwAgAAgAQAAA4AAAAAAAAAAQAgAAAAKAEAAGRycy9lMm9Eb2Mu&#10;eG1sUEsFBgAAAAAGAAYAWQEAAMo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主管會計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648970</wp:posOffset>
                </wp:positionH>
                <wp:positionV relativeFrom="paragraph">
                  <wp:posOffset>4805680</wp:posOffset>
                </wp:positionV>
                <wp:extent cx="914400" cy="331470"/>
                <wp:effectExtent l="8890" t="5080" r="10160" b="6350"/>
                <wp:wrapNone/>
                <wp:docPr id="930" name="Rectangle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財務部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8" o:spid="_x0000_s1026" o:spt="1" style="position:absolute;left:0pt;margin-left:51.1pt;margin-top:378.4pt;height:26.1pt;width:72pt;z-index:251696128;mso-width-relative:page;mso-height-relative:page;" fillcolor="#FFFFFF" filled="t" stroked="t" coordsize="21600,21600" o:gfxdata="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NQ1fjrYAAAACwEAAA8AAAAAAAAAAQAgAAAAIgAAAGRycy9kb3ducmV2LnhtbFBL&#10;AQIUABQAAAAIAIdO4kDOwwKMLwIAAIAEAAAOAAAAAAAAAAEAIAAAACcBAABkcnMvZTJvRG9jLnht&#10;bFBLBQYAAAAABgAGAFkBAADI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財務部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648970</wp:posOffset>
                </wp:positionH>
                <wp:positionV relativeFrom="paragraph">
                  <wp:posOffset>5095240</wp:posOffset>
                </wp:positionV>
                <wp:extent cx="1828800" cy="641985"/>
                <wp:effectExtent l="8890" t="8890" r="10160" b="6350"/>
                <wp:wrapNone/>
                <wp:docPr id="929" name="Rectangle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41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5.期末結帳，進入下一個會計期間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9" o:spid="_x0000_s1026" o:spt="1" style="position:absolute;left:0pt;margin-left:51.1pt;margin-top:401.2pt;height:50.55pt;width:144pt;z-index:251695104;mso-width-relative:page;mso-height-relative:page;" fillcolor="#FFFFFF" filled="t" stroked="t" coordsize="21600,21600" o:gfxdata="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J9iDejYAAAACwEAAA8AAAAAAAAAAQAgAAAAIgAAAGRycy9kb3ducmV2Lnht&#10;bFBLAQIUABQAAAAIAIdO4kAHQFZxMgIAAIEEAAAOAAAAAAAAAAEAIAAAACcBAABkcnMvZTJvRG9j&#10;LnhtbFBLBQYAAAAABgAGAFkBAADL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5.期末結帳，進入下一個會計期間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801370</wp:posOffset>
                </wp:positionH>
                <wp:positionV relativeFrom="paragraph">
                  <wp:posOffset>3667125</wp:posOffset>
                </wp:positionV>
                <wp:extent cx="1524000" cy="724535"/>
                <wp:effectExtent l="8890" t="9525" r="10160" b="8890"/>
                <wp:wrapNone/>
                <wp:docPr id="928" name="AutoShape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724535"/>
                        </a:xfrm>
                        <a:prstGeom prst="flowChart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具備結帳條件的所有已過帳憑證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80" o:spid="_x0000_s1026" o:spt="114" type="#_x0000_t114" style="position:absolute;left:0pt;margin-left:63.1pt;margin-top:288.75pt;height:57.05pt;width:120pt;z-index:251694080;mso-width-relative:page;mso-height-relative:page;" fillcolor="#FFFFFF" filled="t" stroked="t" coordsize="21600,21600" o:gfxdata="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zfGmn2gAAAAsBAAAPAAAAAAAAAAEAIAAAACIAAABkcnMvZG93&#10;bnJldi54bWxQSwECFAAUAAAACACHTuJAtCYYOTcCAACOBAAADgAAAAAAAAABACAAAAApAQAAZHJz&#10;L2Uyb0RvYy54bWxQSwUGAAAAAAYABgBZAQAA0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具備結帳條件的所有已過帳憑證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648970</wp:posOffset>
                </wp:positionH>
                <wp:positionV relativeFrom="paragraph">
                  <wp:posOffset>2321560</wp:posOffset>
                </wp:positionV>
                <wp:extent cx="1828800" cy="828040"/>
                <wp:effectExtent l="8890" t="6985" r="10160" b="12700"/>
                <wp:wrapNone/>
                <wp:docPr id="924" name="Group 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828040"/>
                          <a:chOff x="2277" y="4440"/>
                          <a:chExt cx="2880" cy="1200"/>
                        </a:xfrm>
                      </wpg:grpSpPr>
                      <wps:wsp>
                        <wps:cNvPr id="925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2277" y="4860"/>
                            <a:ext cx="288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4.損益憑證審核與過帳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2277" y="4440"/>
                            <a:ext cx="1440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財務部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3717" y="4440"/>
                            <a:ext cx="1440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主管會計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1" o:spid="_x0000_s1026" o:spt="203" style="position:absolute;left:0pt;margin-left:51.1pt;margin-top:182.8pt;height:65.2pt;width:144pt;z-index:251693056;mso-width-relative:page;mso-height-relative:page;" coordorigin="2277,4440" coordsize="2880,1200" o:gfxdata="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Go/AFXaAAAACwEAAA8AAAAAAAAAAQAgAAAAIgAAAGRycy9kb3ducmV2LnhtbFBLAQIUABQAAAAI&#10;AIdO4kAFgBL3zwIAAPoKAAAOAAAAAAAAAAEAIAAAACkBAABkcnMvZTJvRG9jLnhtbFBLBQYAAAAA&#10;BgAGAFkBAABqBgAAAAA=&#10;">
                <o:lock v:ext="edit" aspectratio="f"/>
                <v:rect id="Rectangle 182" o:spid="_x0000_s1026" o:spt="1" style="position:absolute;left:2277;top:4860;height:780;width:2880;" fillcolor="#FFFFFF" filled="t" stroked="t" coordsize="21600,21600" o:gfxdata="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S3e1L4A&#10;AADcAAAADwAAAAAAAAABACAAAAAiAAAAZHJzL2Rvd25yZXYueG1sUEsBAhQAFAAAAAgAh07iQDMv&#10;BZ47AAAAOQAAABAAAAAAAAAAAQAgAAAADQEAAGRycy9zaGFwZXhtbC54bWxQSwUGAAAAAAYABgBb&#10;AQAAtw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4.損益憑證審核與過帳</w:t>
                        </w:r>
                      </w:p>
                    </w:txbxContent>
                  </v:textbox>
                </v:rect>
                <v:rect id="Rectangle 183" o:spid="_x0000_s1026" o:spt="1" style="position:absolute;left:2277;top:4440;height:480;width:1440;" fillcolor="#FFFFFF" filled="t" stroked="t" coordsize="21600,21600" o:gfxdata="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/0CjvQAA&#10;ANwAAAAPAAAAAAAAAAEAIAAAACIAAABkcnMvZG93bnJldi54bWxQSwECFAAUAAAACACHTuJAMy8F&#10;njsAAAA5AAAAEAAAAAAAAAABACAAAAAMAQAAZHJzL3NoYXBleG1sLnhtbFBLBQYAAAAABgAGAFsB&#10;AAC2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財務部</w:t>
                        </w:r>
                      </w:p>
                    </w:txbxContent>
                  </v:textbox>
                </v:rect>
                <v:rect id="Rectangle 184" o:spid="_x0000_s1026" o:spt="1" style="position:absolute;left:3717;top:4440;height:480;width:1440;" fillcolor="#FFFFFF" filled="t" stroked="t" coordsize="21600,21600" o:gfxdata="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rPlOL4A&#10;AADcAAAADwAAAAAAAAABACAAAAAiAAAAZHJzL2Rvd25yZXYueG1sUEsBAhQAFAAAAAgAh07iQDMv&#10;BZ47AAAAOQAAABAAAAAAAAAAAQAgAAAADQEAAGRycy9zaGFwZXhtbC54bWxQSwUGAAAAAAYABgBb&#10;AQAAtw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主管會計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1563370</wp:posOffset>
                </wp:positionH>
                <wp:positionV relativeFrom="paragraph">
                  <wp:posOffset>3149600</wp:posOffset>
                </wp:positionV>
                <wp:extent cx="0" cy="495300"/>
                <wp:effectExtent l="56515" t="6350" r="57785" b="22225"/>
                <wp:wrapNone/>
                <wp:docPr id="923" name="Lin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85" o:spid="_x0000_s1026" o:spt="20" style="position:absolute;left:0pt;margin-left:123.1pt;margin-top:248pt;height:39pt;width:0pt;z-index:251692032;mso-width-relative:page;mso-height-relative:page;" filled="f" stroked="t" coordsize="21600,21600" o:gfxdata="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/awC0&#10;2gAAAAsBAAAPAAAAAAAAAAEAIAAAACIAAABkcnMvZG93bnJldi54bWxQSwECFAAUAAAACACHTuJA&#10;ImerGuYBAADQAwAADgAAAAAAAAABACAAAAApAQAAZHJzL2Uyb0RvYy54bWxQSwUGAAAAAAYABgBZ&#10;AQAAg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1563370</wp:posOffset>
                </wp:positionH>
                <wp:positionV relativeFrom="paragraph">
                  <wp:posOffset>975995</wp:posOffset>
                </wp:positionV>
                <wp:extent cx="0" cy="310515"/>
                <wp:effectExtent l="56515" t="13970" r="57785" b="18415"/>
                <wp:wrapNone/>
                <wp:docPr id="922" name="Line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86" o:spid="_x0000_s1026" o:spt="20" style="position:absolute;left:0pt;margin-left:123.1pt;margin-top:76.85pt;height:24.45pt;width:0pt;z-index:251691008;mso-width-relative:page;mso-height-relative:page;" filled="f" stroked="t" coordsize="21600,21600" o:gfxdata="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YYKAxNoA&#10;AAALAQAADwAAAAAAAAABACAAAAAiAAAAZHJzL2Rvd25yZXYueG1sUEsBAhQAFAAAAAgAh07iQLGy&#10;5D3kAQAA0AMAAA4AAAAAAAAAAQAgAAAAKQEAAGRycy9lMm9Eb2MueG1sUEsFBgAAAAAGAAYAWQEA&#10;AH8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1563370</wp:posOffset>
                </wp:positionH>
                <wp:positionV relativeFrom="paragraph">
                  <wp:posOffset>1804035</wp:posOffset>
                </wp:positionV>
                <wp:extent cx="0" cy="495300"/>
                <wp:effectExtent l="56515" t="13335" r="57785" b="15240"/>
                <wp:wrapNone/>
                <wp:docPr id="921" name="Line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87" o:spid="_x0000_s1026" o:spt="20" style="position:absolute;left:0pt;margin-left:123.1pt;margin-top:142.05pt;height:39pt;width:0pt;z-index:251689984;mso-width-relative:page;mso-height-relative:page;" filled="f" stroked="t" coordsize="21600,21600" o:gfxdata="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I8vilHZ&#10;AAAACwEAAA8AAAAAAAAAAQAgAAAAIgAAAGRycy9kb3ducmV2LnhtbFBLAQIUABQAAAAIAIdO4kAv&#10;kubA5gEAANADAAAOAAAAAAAAAAEAIAAAACgBAABkcnMvZTJvRG9jLnhtbFBLBQYAAAAABgAGAFkB&#10;AACA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1286510</wp:posOffset>
                </wp:positionV>
                <wp:extent cx="1143000" cy="517525"/>
                <wp:effectExtent l="8890" t="10160" r="10160" b="5715"/>
                <wp:wrapNone/>
                <wp:docPr id="920" name="AutoShape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517525"/>
                        </a:xfrm>
                        <a:prstGeom prst="flowChart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損益類憑證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88" o:spid="_x0000_s1026" o:spt="114" type="#_x0000_t114" style="position:absolute;left:0pt;margin-left:75.1pt;margin-top:101.3pt;height:40.75pt;width:90pt;z-index:251688960;mso-width-relative:page;mso-height-relative:page;" fillcolor="#FFFFFF" filled="t" stroked="t" coordsize="21600,21600" o:gfxdata="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A8v8AdoAAAALAQAADwAAAAAAAAABACAAAAAiAAAAZHJzL2Rvd25yZXYu&#10;eG1sUEsBAhQAFAAAAAgAh07iQK6vpEsyAgAAjgQAAA4AAAAAAAAAAQAgAAAAKQEAAGRycy9lMm9E&#10;b2MueG1sUEsFBgAAAAAGAAYAWQEAAM0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損益類憑證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1182370</wp:posOffset>
                </wp:positionH>
                <wp:positionV relativeFrom="paragraph">
                  <wp:posOffset>561975</wp:posOffset>
                </wp:positionV>
                <wp:extent cx="762000" cy="414020"/>
                <wp:effectExtent l="8890" t="19050" r="10160" b="5080"/>
                <wp:wrapNone/>
                <wp:docPr id="919" name="AutoShape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762000" cy="414020"/>
                        </a:xfrm>
                        <a:prstGeom prst="flowChartOffpage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承上頁</w:t>
                            </w:r>
                          </w:p>
                          <w:p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89" o:spid="_x0000_s1026" o:spt="177" type="#_x0000_t177" style="position:absolute;left:0pt;flip:y;margin-left:93.1pt;margin-top:44.25pt;height:32.6pt;width:60pt;z-index:251687936;mso-width-relative:page;mso-height-relative:page;" fillcolor="#FFFFFF" filled="t" stroked="t" coordsize="21600,21600" o:gfxdata="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aIxordgAAAAKAQAADwAAAAAAAAABACAAAAAi&#10;AAAAZHJzL2Rvd25yZXYueG1sUEsBAhQAFAAAAAgAh07iQK5W4XtDAgAAnw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承上頁</w:t>
                      </w:r>
                    </w:p>
                    <w:p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宋體" w:hAnsi="宋體" w:eastAsia="宋體"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6254750</wp:posOffset>
                </wp:positionV>
                <wp:extent cx="1219200" cy="517525"/>
                <wp:effectExtent l="8890" t="6350" r="10160" b="9525"/>
                <wp:wrapNone/>
                <wp:docPr id="918" name="AutoShape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51752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420"/>
                            </w:pPr>
                            <w:r>
                              <w:rPr>
                                <w:rFonts w:hint="eastAsia"/>
                              </w:rPr>
                              <w:t>結束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90" o:spid="_x0000_s1026" o:spt="116" type="#_x0000_t116" style="position:absolute;left:0pt;margin-left:75.1pt;margin-top:492.5pt;height:40.75pt;width:96pt;z-index:251686912;mso-width-relative:page;mso-height-relative:page;" fillcolor="#FFFFFF" filled="t" stroked="t" coordsize="21600,21600" o:gfxdata="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MG6rujaAAAADAEAAA8AAAAAAAAAAQAgAAAAIgAAAGRycy9kb3ducmV2&#10;LnhtbFBLAQIUABQAAAAIAIdO4kC9B263MwIAAJAEAAAOAAAAAAAAAAEAIAAAACkBAABkcnMvZTJv&#10;RG9jLnhtbFBLBQYAAAAABgAGAFkBAADO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420"/>
                      </w:pPr>
                      <w:r>
                        <w:rPr>
                          <w:rFonts w:hint="eastAsia"/>
                        </w:rPr>
                        <w:t>結束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74" w:right="1361" w:bottom="147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32F4BCB"/>
    <w:rsid w:val="001B4B5C"/>
    <w:rsid w:val="432F4BCB"/>
    <w:rsid w:val="67E1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华文宋体" w:hAnsi="华文宋体" w:eastAsia="华文宋体" w:cs="华文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0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5374bf0c-069a-4338-829a-4e4e823ae07a\&#39033;&#30446;&#23454;&#26045;&#26041;&#26696;&#26399;&#26411;&#22788;&#29702;&#19994;&#21153;&#27969;&#31243;&#2227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專案實施方案期末處理業務流程圖.docx</Template>
  <Pages>2</Pages>
  <Words>15</Words>
  <Characters>15</Characters>
  <Lines>1</Lines>
  <Paragraphs>1</Paragraphs>
  <TotalTime>1</TotalTime>
  <ScaleCrop>false</ScaleCrop>
  <LinksUpToDate>false</LinksUpToDate>
  <CharactersWithSpaces>15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2022-12-25T01:35:00Z</dcterms:created>
  <dc:creator>簡報雲PPT</dc:creator>
  <cp:lastModifiedBy>簡報雲PPT</cp:lastModifiedBy>
  <dcterms:modified xsi:type="dcterms:W3CDTF">2022-12-25T01:35:44Z</dcterms:modified>
  <cp:revision>1</cp:revision>
</cp:coreProperties>
</file>