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-707390</wp:posOffset>
                </wp:positionH>
                <wp:positionV relativeFrom="paragraph">
                  <wp:posOffset>5790565</wp:posOffset>
                </wp:positionV>
                <wp:extent cx="1473200" cy="654050"/>
                <wp:effectExtent l="0" t="0" r="12700" b="127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5610" y="5777865"/>
                          <a:ext cx="1473200" cy="654050"/>
                        </a:xfrm>
                        <a:prstGeom prst="rect">
                          <a:avLst/>
                        </a:prstGeom>
                        <a:solidFill>
                          <a:srgbClr val="6C8F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微軟雅黑" w:hAnsi="微軟雅黑" w:eastAsia="微軟雅黑" w:cs="微軟雅黑"/>
                                <w:color w:val="000000" w:themeColor="text1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思源黑體 CN Heavy" w:hAnsi="思源黑體 CN Heavy" w:eastAsia="思源黑體 CN Heavy" w:cs="思源黑體 CN Heavy"/>
                                <w:color w:val="FFFFFF" w:themeColor="background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專案規劃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5.7pt;margin-top:455.95pt;height:51.5pt;width:116pt;z-index:251661312;v-text-anchor:middle;mso-width-relative:page;mso-height-relative:page;" fillcolor="#6C8FC8" filled="t" stroked="f" coordsize="21600,21600" o:gfxdata="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A0goAfYAAAADQEAAA8AAAAAAAAAAQAg&#10;AAAAIgAAAGRycy9kb3ducmV2LnhtbFBLAQIUABQAAAAIAIdO4kCZno0dgAIAAOEEAAAOAAAAAAAA&#10;AAEAIAAAACc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微軟雅黑" w:hAnsi="微軟雅黑" w:eastAsia="微軟雅黑" w:cs="微軟雅黑"/>
                          <w:color w:val="000000" w:themeColor="text1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思源黑體 CN Heavy" w:hAnsi="思源黑體 CN Heavy" w:eastAsia="思源黑體 CN Heavy" w:cs="思源黑體 CN Heavy"/>
                          <w:color w:val="FFFFFF" w:themeColor="background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專案規劃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848995</wp:posOffset>
                </wp:positionH>
                <wp:positionV relativeFrom="paragraph">
                  <wp:posOffset>2729865</wp:posOffset>
                </wp:positionV>
                <wp:extent cx="528320" cy="6804660"/>
                <wp:effectExtent l="9525" t="10795" r="14605" b="23495"/>
                <wp:wrapNone/>
                <wp:docPr id="58" name="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320" cy="6804518"/>
                          <a:chOff x="16762" y="4510"/>
                          <a:chExt cx="1060" cy="9624"/>
                        </a:xfrm>
                      </wpg:grpSpPr>
                      <wps:wsp>
                        <wps:cNvPr id="5" name="直接連線符 5"/>
                        <wps:cNvCnPr/>
                        <wps:spPr>
                          <a:xfrm>
                            <a:off x="16771" y="4510"/>
                            <a:ext cx="0" cy="9622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接連線符 6"/>
                        <wps:cNvCnPr/>
                        <wps:spPr>
                          <a:xfrm>
                            <a:off x="16762" y="4515"/>
                            <a:ext cx="1019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連線符 10"/>
                        <wps:cNvCnPr/>
                        <wps:spPr>
                          <a:xfrm>
                            <a:off x="16787" y="6888"/>
                            <a:ext cx="102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連線符 11"/>
                        <wps:cNvCnPr/>
                        <wps:spPr>
                          <a:xfrm>
                            <a:off x="16801" y="9270"/>
                            <a:ext cx="10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連線符 12"/>
                        <wps:cNvCnPr/>
                        <wps:spPr>
                          <a:xfrm>
                            <a:off x="16801" y="11637"/>
                            <a:ext cx="10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接連線符 13"/>
                        <wps:cNvCnPr/>
                        <wps:spPr>
                          <a:xfrm>
                            <a:off x="16772" y="14134"/>
                            <a:ext cx="102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6.85pt;margin-top:214.95pt;height:535.8pt;width:41.6pt;z-index:251659264;mso-width-relative:page;mso-height-relative:page;" coordorigin="16762,4510" coordsize="1060,9624" o:gfxdata="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Dt6QR+2wAAAAwBAAAPAAAAAAAAAAEAIAAAACIAAABkcnMvZG93bnJldi54bWxQ&#10;SwECFAAUAAAACACHTuJAv+lb1REDAAArDgAADgAAAAAAAAABACAAAAAqAQAAZHJzL2Uyb0RvYy54&#10;bWxQSwUGAAAAAAYABgBZAQAArQYAAAAA&#10;">
                <o:lock v:ext="edit" aspectratio="f"/>
                <v:line id="_x0000_s1026" o:spid="_x0000_s1026" o:spt="20" style="position:absolute;left:16771;top:4510;height:9622;width:0;" filled="f" stroked="t" coordsize="21600,21600" o:gfxdata="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Zy1NjtwAAANoAAAAP&#10;AAAAAAAAAAEAIAAAACIAAABkcnMvZG93bnJldi54bWxQSwECFAAUAAAACACHTuJAMy8FnjsAAAA5&#10;AAAAEAAAAAAAAAABACAAAAAGAQAAZHJzL3NoYXBleG1sLnhtbFBLBQYAAAAABgAGAFsBAACwAwAA&#10;AAA=&#10;">
                  <v:fill on="f" focussize="0,0"/>
                  <v:stroke weight="2.25pt" color="#000000 [3200]" miterlimit="8" joinstyle="miter"/>
                  <v:imagedata o:title=""/>
                  <o:lock v:ext="edit" aspectratio="f"/>
                </v:line>
                <v:line id="_x0000_s1026" o:spid="_x0000_s1026" o:spt="20" style="position:absolute;left:16762;top:4515;height:0;width:1019;" filled="f" stroked="t" coordsize="21600,21600" o:gfxdata="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Gc0UtwAAANoAAAAP&#10;AAAAAAAAAAEAIAAAACIAAABkcnMvZG93bnJldi54bWxQSwECFAAUAAAACACHTuJAMy8FnjsAAAA5&#10;AAAAEAAAAAAAAAABACAAAAAGAQAAZHJzL3NoYXBleG1sLnhtbFBLBQYAAAAABgAGAFsBAACwAwAA&#10;AAA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16787;top:6888;height:0;width:1020;" filled="f" stroked="t" coordsize="21600,21600" o:gfxdata="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y+69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16801;top:9270;height:0;width:1021;" filled="f" stroked="t" coordsize="21600,21600" o:gfxdata="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8YdLJr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16801;top:11637;height:0;width:1021;" filled="f" stroked="t" coordsize="21600,21600" o:gfxdata="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FV1VG2AAAA2wAAAA8A&#10;AAAAAAAAAQAgAAAAIgAAAGRycy9kb3ducmV2LnhtbFBLAQIUABQAAAAIAIdO4kAzLwWeOwAAADkA&#10;AAAQAAAAAAAAAAEAIAAAAAUBAABkcnMvc2hhcGV4bWwueG1sUEsFBgAAAAAGAAYAWwEAAK8DAAAA&#10;AA==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16772;top:14134;height:0;width:1020;" filled="f" stroked="t" coordsize="21600,21600" o:gfxdata="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bhlwyr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2472690</wp:posOffset>
                </wp:positionV>
                <wp:extent cx="1856740" cy="7286625"/>
                <wp:effectExtent l="0" t="0" r="10160" b="9525"/>
                <wp:wrapNone/>
                <wp:docPr id="60" name="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740" cy="7286752"/>
                          <a:chOff x="15076" y="4152"/>
                          <a:chExt cx="1815" cy="10307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15076" y="4152"/>
                            <a:ext cx="1815" cy="675"/>
                          </a:xfrm>
                          <a:prstGeom prst="rect">
                            <a:avLst/>
                          </a:prstGeom>
                          <a:solidFill>
                            <a:srgbClr val="CED9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思源黑體 CN Bold" w:hAnsi="思源黑體 CN Bold" w:eastAsia="思源黑體 CN Bold" w:cs="思源黑體 CN Bold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Bold" w:hAnsi="思源黑體 CN Bold" w:eastAsia="思源黑體 CN Bold" w:cs="思源黑體 CN Bold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一、啟動專案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14"/>
                        <wps:cNvSpPr/>
                        <wps:spPr>
                          <a:xfrm>
                            <a:off x="15076" y="6574"/>
                            <a:ext cx="1815" cy="675"/>
                          </a:xfrm>
                          <a:prstGeom prst="rect">
                            <a:avLst/>
                          </a:prstGeom>
                          <a:solidFill>
                            <a:srgbClr val="CED9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思源黑體 CN Bold" w:hAnsi="思源黑體 CN Bold" w:eastAsia="思源黑體 CN Bold" w:cs="思源黑體 CN Bold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Bold" w:hAnsi="思源黑體 CN Bold" w:eastAsia="思源黑體 CN Bold" w:cs="思源黑體 CN Bold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二、規劃和設定專案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15076" y="8952"/>
                            <a:ext cx="1815" cy="675"/>
                          </a:xfrm>
                          <a:prstGeom prst="rect">
                            <a:avLst/>
                          </a:prstGeom>
                          <a:solidFill>
                            <a:srgbClr val="CED9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軟雅黑" w:hAnsi="微軟雅黑" w:eastAsia="微軟雅黑" w:cs="微軟雅黑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Bold" w:hAnsi="思源黑體 CN Bold" w:eastAsia="思源黑體 CN Bold" w:cs="思源黑體 CN Bold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三、開展專案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15076" y="11352"/>
                            <a:ext cx="1815" cy="675"/>
                          </a:xfrm>
                          <a:prstGeom prst="rect">
                            <a:avLst/>
                          </a:prstGeom>
                          <a:solidFill>
                            <a:srgbClr val="CED9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軟雅黑" w:hAnsi="微軟雅黑" w:eastAsia="微軟雅黑" w:cs="微軟雅黑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Bold" w:hAnsi="思源黑體 CN Bold" w:eastAsia="思源黑體 CN Bold" w:cs="思源黑體 CN Bold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四、跟蹤和規劃專案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15076" y="13784"/>
                            <a:ext cx="1815" cy="675"/>
                          </a:xfrm>
                          <a:prstGeom prst="rect">
                            <a:avLst/>
                          </a:prstGeom>
                          <a:solidFill>
                            <a:srgbClr val="CED9E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default" w:ascii="微軟雅黑" w:hAnsi="微軟雅黑" w:eastAsia="微軟雅黑" w:cs="微軟雅黑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Bold" w:hAnsi="思源黑體 CN Bold" w:eastAsia="思源黑體 CN Bold" w:cs="思源黑體 CN Bold"/>
                                  <w:color w:val="000000" w:themeColor="text1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五、結束專案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8.15pt;margin-top:194.7pt;height:573.75pt;width:146.2pt;z-index:251663360;mso-width-relative:page;mso-height-relative:page;" coordorigin="15076,4152" coordsize="1815,10307" o:gfxdata="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KVz0WXbAAAADAEAAA8AAAAAAAAAAQAgAAAAIgAAAGRycy9k&#10;b3ducmV2LnhtbFBLAQIUABQAAAAIAIdO4kCBYoQMVQMAAPoRAAAOAAAAAAAAAAEAIAAAACoBAABk&#10;cnMvZTJvRG9jLnhtbFBLBQYAAAAABgAGAFkBAADxBgAAAAA=&#10;">
                <o:lock v:ext="edit" aspectratio="f"/>
                <v:rect id="_x0000_s1026" o:spid="_x0000_s1026" o:spt="1" style="position:absolute;left:15076;top:4152;height:675;width:1815;v-text-anchor:middle;" fillcolor="#CED9ED" filled="t" stroked="f" coordsize="21600,21600" o:gfxdata="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0Zmu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思源黑體 CN Bold" w:hAnsi="思源黑體 CN Bold" w:eastAsia="思源黑體 CN Bold" w:cs="思源黑體 CN Bold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Bold" w:hAnsi="思源黑體 CN Bold" w:eastAsia="思源黑體 CN Bold" w:cs="思源黑體 CN Bold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一、啟動專案</w:t>
                        </w:r>
                      </w:p>
                    </w:txbxContent>
                  </v:textbox>
                </v:rect>
                <v:rect id="_x0000_s1026" o:spid="_x0000_s1026" o:spt="1" style="position:absolute;left:15076;top:6574;height:675;width:1815;v-text-anchor:middle;" fillcolor="#CED9ED" filled="t" stroked="f" coordsize="21600,21600" o:gfxdata="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yewi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思源黑體 CN Bold" w:hAnsi="思源黑體 CN Bold" w:eastAsia="思源黑體 CN Bold" w:cs="思源黑體 CN Bold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Bold" w:hAnsi="思源黑體 CN Bold" w:eastAsia="思源黑體 CN Bold" w:cs="思源黑體 CN Bold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二、規劃和設定專案</w:t>
                        </w:r>
                      </w:p>
                    </w:txbxContent>
                  </v:textbox>
                </v:rect>
                <v:rect id="_x0000_s1026" o:spid="_x0000_s1026" o:spt="1" style="position:absolute;left:15076;top:8952;height:675;width:1815;v-text-anchor:middle;" fillcolor="#CED9ED" filled="t" stroked="f" coordsize="21600,21600" o:gfxdata="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hOY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微軟雅黑" w:hAnsi="微軟雅黑" w:eastAsia="微軟雅黑" w:cs="微軟雅黑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Bold" w:hAnsi="思源黑體 CN Bold" w:eastAsia="思源黑體 CN Bold" w:cs="思源黑體 CN Bold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三、開展專案</w:t>
                        </w:r>
                      </w:p>
                    </w:txbxContent>
                  </v:textbox>
                </v:rect>
                <v:rect id="_x0000_s1026" o:spid="_x0000_s1026" o:spt="1" style="position:absolute;left:15076;top:11352;height:675;width:1815;v-text-anchor:middle;" fillcolor="#CED9ED" filled="t" stroked="f" coordsize="21600,21600" o:gfxdata="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yEO8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微軟雅黑" w:hAnsi="微軟雅黑" w:eastAsia="微軟雅黑" w:cs="微軟雅黑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Bold" w:hAnsi="思源黑體 CN Bold" w:eastAsia="思源黑體 CN Bold" w:cs="思源黑體 CN Bold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四、跟蹤和規劃專案</w:t>
                        </w:r>
                      </w:p>
                    </w:txbxContent>
                  </v:textbox>
                </v:rect>
                <v:rect id="_x0000_s1026" o:spid="_x0000_s1026" o:spt="1" style="position:absolute;left:15076;top:13784;height:675;width:1815;v-text-anchor:middle;" fillcolor="#CED9ED" filled="t" stroked="f" coordsize="21600,21600" o:gfxdata="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ueIJy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default" w:ascii="微軟雅黑" w:hAnsi="微軟雅黑" w:eastAsia="微軟雅黑" w:cs="微軟雅黑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Bold" w:hAnsi="思源黑體 CN Bold" w:eastAsia="思源黑體 CN Bold" w:cs="思源黑體 CN Bold"/>
                            <w:color w:val="000000" w:themeColor="text1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五、結束專案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7092950</wp:posOffset>
                </wp:positionV>
                <wp:extent cx="2418715" cy="1348105"/>
                <wp:effectExtent l="0" t="0" r="0" b="0"/>
                <wp:wrapNone/>
                <wp:docPr id="54" name="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715" cy="1348105"/>
                          <a:chOff x="18032" y="3227"/>
                          <a:chExt cx="3809" cy="2123"/>
                        </a:xfrm>
                      </wpg:grpSpPr>
                      <wps:wsp>
                        <wps:cNvPr id="55" name="矩形 78"/>
                        <wps:cNvSpPr/>
                        <wps:spPr>
                          <a:xfrm>
                            <a:off x="18032" y="3227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6" name="矩形 29"/>
                        <wps:cNvSpPr/>
                        <wps:spPr>
                          <a:xfrm>
                            <a:off x="18032" y="3920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矩形 30"/>
                        <wps:cNvSpPr/>
                        <wps:spPr>
                          <a:xfrm>
                            <a:off x="18032" y="4613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6.85pt;margin-top:558.5pt;height:106.15pt;width:190.45pt;z-index:251673600;mso-width-relative:page;mso-height-relative:page;" coordorigin="18032,3227" coordsize="3809,2123" o:gfxdata="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DQppAo3AAAAA0BAAAPAAAAAAAAAAEAIAAAACIAAABkcnMvZG93bnJldi54bWxQSwEC&#10;FAAUAAAACACHTuJAhWTMkw0DAACICwAADgAAAAAAAAABACAAAAArAQAAZHJzL2Uyb0RvYy54bWxQ&#10;SwUGAAAAAAYABgBZAQAAqgYAAAAA&#10;">
                <o:lock v:ext="edit" aspectratio="f"/>
                <v:rect id="矩形 78" o:spid="_x0000_s1026" o:spt="1" style="position:absolute;left:18032;top:3227;height:737;width:3809;v-text-anchor:middle;" filled="f" stroked="f" coordsize="21600,21600" o:gfxdata="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+l0/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1.在此填入專案相關內容</w:t>
                        </w:r>
                      </w:p>
                    </w:txbxContent>
                  </v:textbox>
                </v:rect>
                <v:rect id="矩形 29" o:spid="_x0000_s1026" o:spt="1" style="position:absolute;left:18032;top:3920;height:737;width:3809;v-text-anchor:middle;" filled="f" stroked="f" coordsize="21600,21600" o:gfxdata="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KMNI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2.在此填入專案相關內容</w:t>
                        </w:r>
                      </w:p>
                    </w:txbxContent>
                  </v:textbox>
                </v:rect>
                <v:rect id="矩形 30" o:spid="_x0000_s1026" o:spt="1" style="position:absolute;left:18032;top:4613;height:737;width:3809;v-text-anchor:middle;" filled="f" stroked="f" coordsize="21600,21600" o:gfxdata="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mRm0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3.在此填入專案相關內容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3630295</wp:posOffset>
                </wp:positionH>
                <wp:positionV relativeFrom="paragraph">
                  <wp:posOffset>5181600</wp:posOffset>
                </wp:positionV>
                <wp:extent cx="2418080" cy="1787525"/>
                <wp:effectExtent l="0" t="0" r="0" b="0"/>
                <wp:wrapNone/>
                <wp:docPr id="48" name="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080" cy="1787525"/>
                          <a:chOff x="18032" y="3227"/>
                          <a:chExt cx="3808" cy="2815"/>
                        </a:xfrm>
                      </wpg:grpSpPr>
                      <wps:wsp>
                        <wps:cNvPr id="50" name="矩形 78"/>
                        <wps:cNvSpPr/>
                        <wps:spPr>
                          <a:xfrm>
                            <a:off x="18032" y="3227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矩形 29"/>
                        <wps:cNvSpPr/>
                        <wps:spPr>
                          <a:xfrm>
                            <a:off x="18032" y="3920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30"/>
                        <wps:cNvSpPr/>
                        <wps:spPr>
                          <a:xfrm>
                            <a:off x="18032" y="4613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3" name="矩形 32"/>
                        <wps:cNvSpPr/>
                        <wps:spPr>
                          <a:xfrm>
                            <a:off x="18032" y="5306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5.85pt;margin-top:408pt;height:140.75pt;width:190.4pt;z-index:251672576;mso-width-relative:page;mso-height-relative:page;" coordorigin="18032,3227" coordsize="3808,2815" o:gfxdata="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/uWBE2wAAAAwBAAAPAAAAAAAAAAEA&#10;IAAAACIAAABkcnMvZG93bnJldi54bWxQSwECFAAUAAAACACHTuJAJTlm3CkDAABaDgAADgAAAAAA&#10;AAABACAAAAAqAQAAZHJzL2Uyb0RvYy54bWxQSwUGAAAAAAYABgBZAQAAxQYAAAAA&#10;">
                <o:lock v:ext="edit" aspectratio="f"/>
                <v:rect id="矩形 78" o:spid="_x0000_s1026" o:spt="1" style="position:absolute;left:18032;top:3227;height:737;width:3809;v-text-anchor:middle;" filled="f" stroked="f" coordsize="21600,21600" o:gfxdata="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WN/qe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1.在此填入專案相關內容</w:t>
                        </w:r>
                      </w:p>
                    </w:txbxContent>
                  </v:textbox>
                </v:rect>
                <v:rect id="矩形 29" o:spid="_x0000_s1026" o:spt="1" style="position:absolute;left:18032;top:3920;height:737;width:3809;v-text-anchor:middle;" filled="f" stroked="f" coordsize="21600,21600" o:gfxdata="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BWzy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2.在此填入專案相關內容</w:t>
                        </w:r>
                      </w:p>
                    </w:txbxContent>
                  </v:textbox>
                </v:rect>
                <v:rect id="矩形 30" o:spid="_x0000_s1026" o:spt="1" style="position:absolute;left:18032;top:4613;height:737;width:3809;v-text-anchor:middle;" filled="f" stroked="f" coordsize="21600,21600" o:gfxdata="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oTxUu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3.在此填入專案相關內容</w:t>
                        </w:r>
                      </w:p>
                    </w:txbxContent>
                  </v:textbox>
                </v:rect>
                <v:rect id="矩形 32" o:spid="_x0000_s1026" o:spt="1" style="position:absolute;left:18032;top:5306;height:737;width:3809;v-text-anchor:middle;" filled="f" stroked="f" coordsize="21600,21600" o:gfxdata="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V9g0L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4.在此填入專案相關內容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7435850</wp:posOffset>
                </wp:positionV>
                <wp:extent cx="504190" cy="720090"/>
                <wp:effectExtent l="4445" t="4445" r="5715" b="18415"/>
                <wp:wrapNone/>
                <wp:docPr id="61" name="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90" cy="720090"/>
                          <a:chOff x="20297" y="6297"/>
                          <a:chExt cx="794" cy="1134"/>
                        </a:xfrm>
                      </wpg:grpSpPr>
                      <wps:wsp>
                        <wps:cNvPr id="62" name="直接連線符 22"/>
                        <wps:cNvCnPr/>
                        <wps:spPr>
                          <a:xfrm>
                            <a:off x="20312" y="6297"/>
                            <a:ext cx="0" cy="113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直接連線符 23"/>
                        <wps:cNvCnPr/>
                        <wps:spPr>
                          <a:xfrm>
                            <a:off x="20327" y="6312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連線符 24"/>
                        <wps:cNvCnPr/>
                        <wps:spPr>
                          <a:xfrm>
                            <a:off x="20297" y="6822"/>
                            <a:ext cx="79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直接連線符 25"/>
                        <wps:cNvCnPr/>
                        <wps:spPr>
                          <a:xfrm>
                            <a:off x="20342" y="7407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1.6pt;margin-top:585.5pt;height:56.7pt;width:39.7pt;z-index:251665408;mso-width-relative:page;mso-height-relative:page;" coordorigin="20297,6297" coordsize="794,1134" o:gfxdata="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">
                <o:lock v:ext="edit" aspectratio="f"/>
                <v:line id="直接連線符 22" o:spid="_x0000_s1026" o:spt="20" style="position:absolute;left:20312;top:6297;height:1134;width:0;" filled="f" stroked="t" coordsize="21600,21600" o:gfxdata="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VOmLL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3" o:spid="_x0000_s1026" o:spt="20" style="position:absolute;left:20327;top:6312;height:0;width:737;" filled="f" stroked="t" coordsize="21600,21600" o:gfxdata="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h8Dt7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4" o:spid="_x0000_s1026" o:spt="20" style="position:absolute;left:20297;top:6822;height:0;width:794;" filled="f" stroked="t" coordsize="21600,21600" o:gfxdata="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fabw7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5" o:spid="_x0000_s1026" o:spt="20" style="position:absolute;left:20342;top:7407;height:0;width:737;" filled="f" stroked="t" coordsize="21600,21600" o:gfxdata="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ro+WL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2032000</wp:posOffset>
                </wp:positionV>
                <wp:extent cx="490220" cy="1330960"/>
                <wp:effectExtent l="7620" t="0" r="16510" b="21590"/>
                <wp:wrapNone/>
                <wp:docPr id="3" name="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220" cy="1330960"/>
                          <a:chOff x="20307" y="3685"/>
                          <a:chExt cx="772" cy="2054"/>
                        </a:xfrm>
                      </wpg:grpSpPr>
                      <wps:wsp>
                        <wps:cNvPr id="23" name="直接連線符 23"/>
                        <wps:cNvCnPr/>
                        <wps:spPr>
                          <a:xfrm>
                            <a:off x="20327" y="4376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連線符 25"/>
                        <wps:cNvCnPr/>
                        <wps:spPr>
                          <a:xfrm>
                            <a:off x="20342" y="5043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" name="組合 1"/>
                        <wpg:cNvGrpSpPr/>
                        <wpg:grpSpPr>
                          <a:xfrm>
                            <a:off x="20307" y="3685"/>
                            <a:ext cx="762" cy="2054"/>
                            <a:chOff x="20287" y="8637"/>
                            <a:chExt cx="762" cy="1143"/>
                          </a:xfrm>
                        </wpg:grpSpPr>
                        <wps:wsp>
                          <wps:cNvPr id="44" name="直接連線符 22"/>
                          <wps:cNvCnPr/>
                          <wps:spPr>
                            <a:xfrm>
                              <a:off x="20297" y="8637"/>
                              <a:ext cx="0" cy="113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連線符 23"/>
                          <wps:cNvCnPr/>
                          <wps:spPr>
                            <a:xfrm>
                              <a:off x="20312" y="8652"/>
                              <a:ext cx="737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直接連線符 25"/>
                          <wps:cNvCnPr/>
                          <wps:spPr>
                            <a:xfrm>
                              <a:off x="20287" y="9780"/>
                              <a:ext cx="737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1.05pt;margin-top:160pt;height:104.8pt;width:38.6pt;z-index:251660288;mso-width-relative:page;mso-height-relative:page;" coordorigin="20307,3685" coordsize="772,2054" o:gfxdata="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D3IIv12wAAAAsBAAAPAAAAAAAAAAEAIAAAACIAAABkcnMvZG93bnJldi54bWxQ&#10;SwECFAAUAAAACACHTuJAyp/LlBEDAACBDQAADgAAAAAAAAABACAAAAAqAQAAZHJzL2Uyb0RvYy54&#10;bWxQSwUGAAAAAAYABgBZAQAArQYAAAAA&#10;">
                <o:lock v:ext="edit" aspectratio="f"/>
                <v:line id="_x0000_s1026" o:spid="_x0000_s1026" o:spt="20" style="position:absolute;left:20327;top:4376;height:0;width:737;" filled="f" stroked="t" coordsize="21600,21600" o:gfxdata="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W6d7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20342;top:5043;height:0;width:737;" filled="f" stroked="t" coordsize="21600,21600" o:gfxdata="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NCHmL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group id="_x0000_s1026" o:spid="_x0000_s1026" o:spt="203" style="position:absolute;left:20307;top:3685;height:2054;width:762;" coordorigin="20287,8637" coordsize="762,1143" o:gfxdata="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vJT3i7AAAA2gAAAA8AAAAAAAAAAQAgAAAAIgAAAGRycy9kb3ducmV2LnhtbFBL&#10;AQIUABQAAAAIAIdO4kAzLwWeOwAAADkAAAAVAAAAAAAAAAEAIAAAAAoBAABkcnMvZ3JvdXBzaGFw&#10;ZXhtbC54bWxQSwUGAAAAAAYABgBgAQAAxwMAAAAA&#10;">
                  <o:lock v:ext="edit" aspectratio="f"/>
                  <v:line id="直接連線符 22" o:spid="_x0000_s1026" o:spt="20" style="position:absolute;left:20297;top:8637;height:1134;width:0;" filled="f" stroked="t" coordsize="21600,21600" o:gfxdata="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kPHo7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  <v:line id="直接連線符 23" o:spid="_x0000_s1026" o:spt="20" style="position:absolute;left:20312;top:8652;height:0;width:737;" filled="f" stroked="t" coordsize="21600,21600" o:gfxdata="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Q9iO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  <v:line id="直接連線符 25" o:spid="_x0000_s1026" o:spt="20" style="position:absolute;left:20287;top:9780;height:0;width:737;" filled="f" stroked="t" coordsize="21600,21600" o:gfxdata="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pFZ1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1780540</wp:posOffset>
                </wp:positionV>
                <wp:extent cx="2418080" cy="1787525"/>
                <wp:effectExtent l="0" t="0" r="0" b="0"/>
                <wp:wrapNone/>
                <wp:docPr id="38" name="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080" cy="1787525"/>
                          <a:chOff x="18032" y="3227"/>
                          <a:chExt cx="3808" cy="2815"/>
                        </a:xfrm>
                      </wpg:grpSpPr>
                      <wps:wsp>
                        <wps:cNvPr id="78" name="矩形 78"/>
                        <wps:cNvSpPr/>
                        <wps:spPr>
                          <a:xfrm>
                            <a:off x="18032" y="3227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9" name="矩形 29"/>
                        <wps:cNvSpPr/>
                        <wps:spPr>
                          <a:xfrm>
                            <a:off x="18032" y="3920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矩形 30"/>
                        <wps:cNvSpPr/>
                        <wps:spPr>
                          <a:xfrm>
                            <a:off x="18032" y="4613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矩形 32"/>
                        <wps:cNvSpPr/>
                        <wps:spPr>
                          <a:xfrm>
                            <a:off x="18032" y="5306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6.85pt;margin-top:140.2pt;height:140.75pt;width:190.4pt;z-index:251670528;mso-width-relative:page;mso-height-relative:page;" coordorigin="18032,3227" coordsize="3808,2815" o:gfxdata="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OYSjV3AAAAAsBAAAPAAAAAAAAAAEA&#10;IAAAACIAAABkcnMvZG93bnJldi54bWxQSwECFAAUAAAACACHTuJAVYa/higDAABaDgAADgAAAAAA&#10;AAABACAAAAArAQAAZHJzL2Uyb0RvYy54bWxQSwUGAAAAAAYABgBZAQAAxQYAAAAA&#10;">
                <o:lock v:ext="edit" aspectratio="f"/>
                <v:rect id="_x0000_s1026" o:spid="_x0000_s1026" o:spt="1" style="position:absolute;left:18032;top:3227;height:737;width:3809;v-text-anchor:middle;" filled="f" stroked="f" coordsize="21600,21600" o:gfxdata="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BOrsG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1.在此填入專案相關內容</w:t>
                        </w:r>
                      </w:p>
                    </w:txbxContent>
                  </v:textbox>
                </v:rect>
                <v:rect id="_x0000_s1026" o:spid="_x0000_s1026" o:spt="1" style="position:absolute;left:18032;top:3920;height:737;width:3809;v-text-anchor:middle;" filled="f" stroked="f" coordsize="21600,21600" o:gfxdata="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LEkR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2.在此填入專案相關內容</w:t>
                        </w:r>
                      </w:p>
                    </w:txbxContent>
                  </v:textbox>
                </v:rect>
                <v:rect id="_x0000_s1026" o:spid="_x0000_s1026" o:spt="1" style="position:absolute;left:18032;top:4613;height:737;width:3809;v-text-anchor:middle;" filled="f" stroked="f" coordsize="21600,21600" o:gfxdata="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hSGwe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3.在此填入專案相關內容</w:t>
                        </w:r>
                      </w:p>
                    </w:txbxContent>
                  </v:textbox>
                </v:rect>
                <v:rect id="_x0000_s1026" o:spid="_x0000_s1026" o:spt="1" style="position:absolute;left:18032;top:5306;height:737;width:3809;v-text-anchor:middle;" filled="f" stroked="f" coordsize="21600,21600" o:gfxdata="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MIOu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4.在此填入專案相關內容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3526790</wp:posOffset>
                </wp:positionV>
                <wp:extent cx="2418080" cy="1787525"/>
                <wp:effectExtent l="0" t="0" r="0" b="0"/>
                <wp:wrapNone/>
                <wp:docPr id="39" name="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080" cy="1787525"/>
                          <a:chOff x="18032" y="3227"/>
                          <a:chExt cx="3808" cy="2815"/>
                        </a:xfrm>
                      </wpg:grpSpPr>
                      <wps:wsp>
                        <wps:cNvPr id="40" name="矩形 78"/>
                        <wps:cNvSpPr/>
                        <wps:spPr>
                          <a:xfrm>
                            <a:off x="18032" y="3227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29"/>
                        <wps:cNvSpPr/>
                        <wps:spPr>
                          <a:xfrm>
                            <a:off x="18032" y="3920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矩形 30"/>
                        <wps:cNvSpPr/>
                        <wps:spPr>
                          <a:xfrm>
                            <a:off x="18032" y="4613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矩形 32"/>
                        <wps:cNvSpPr/>
                        <wps:spPr>
                          <a:xfrm>
                            <a:off x="18032" y="5306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4.在此填入專案相關內容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6.85pt;margin-top:277.7pt;height:140.75pt;width:190.4pt;z-index:251671552;mso-width-relative:page;mso-height-relative:page;" coordorigin="18032,3227" coordsize="3808,2815" o:gfxdata="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wRaH0dwAAAALAQAADwAAAAAA&#10;AAABACAAAAAiAAAAZHJzL2Rvd25yZXYueG1sUEsBAhQAFAAAAAgAh07iQKDANuwsAwAAWg4AAA4A&#10;AAAAAAAAAQAgAAAAKwEAAGRycy9lMm9Eb2MueG1sUEsFBgAAAAAGAAYAWQEAAMkGAAAAAA==&#10;">
                <o:lock v:ext="edit" aspectratio="f"/>
                <v:rect id="矩形 78" o:spid="_x0000_s1026" o:spt="1" style="position:absolute;left:18032;top:3227;height:737;width:3809;v-text-anchor:middle;" filled="f" stroked="f" coordsize="21600,21600" o:gfxdata="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UaHq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1.在此填入專案相關內容</w:t>
                        </w:r>
                      </w:p>
                    </w:txbxContent>
                  </v:textbox>
                </v:rect>
                <v:rect id="矩形 29" o:spid="_x0000_s1026" o:spt="1" style="position:absolute;left:18032;top:3920;height:737;width:3809;v-text-anchor:middle;" filled="f" stroked="f" coordsize="21600,21600" o:gfxdata="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8YzeG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2.在此填入專案相關內容</w:t>
                        </w:r>
                      </w:p>
                    </w:txbxContent>
                  </v:textbox>
                </v:rect>
                <v:rect id="矩形 30" o:spid="_x0000_s1026" o:spt="1" style="position:absolute;left:18032;top:4613;height:737;width:3809;v-text-anchor:middle;" filled="f" stroked="f" coordsize="21600,21600" o:gfxdata="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/KU5a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3.在此填入專案相關內容</w:t>
                        </w:r>
                      </w:p>
                    </w:txbxContent>
                  </v:textbox>
                </v:rect>
                <v:rect id="矩形 32" o:spid="_x0000_s1026" o:spt="1" style="position:absolute;left:18032;top:5306;height:737;width:3809;v-text-anchor:middle;" filled="f" stroked="f" coordsize="21600,21600" o:gfxdata="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8VWV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4.在此填入專案相關內容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3188335</wp:posOffset>
                </wp:positionH>
                <wp:positionV relativeFrom="paragraph">
                  <wp:posOffset>3774440</wp:posOffset>
                </wp:positionV>
                <wp:extent cx="490220" cy="1304290"/>
                <wp:effectExtent l="7620" t="9525" r="16510" b="19685"/>
                <wp:wrapNone/>
                <wp:docPr id="71" name="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220" cy="1304290"/>
                          <a:chOff x="20307" y="3685"/>
                          <a:chExt cx="772" cy="2054"/>
                        </a:xfrm>
                      </wpg:grpSpPr>
                      <wps:wsp>
                        <wps:cNvPr id="72" name="直接連線符 23"/>
                        <wps:cNvCnPr/>
                        <wps:spPr>
                          <a:xfrm>
                            <a:off x="20327" y="4376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直接連線符 25"/>
                        <wps:cNvCnPr/>
                        <wps:spPr>
                          <a:xfrm>
                            <a:off x="20342" y="5043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組合 1"/>
                        <wpg:cNvGrpSpPr/>
                        <wpg:grpSpPr>
                          <a:xfrm>
                            <a:off x="20307" y="3685"/>
                            <a:ext cx="762" cy="2054"/>
                            <a:chOff x="20287" y="8637"/>
                            <a:chExt cx="762" cy="1143"/>
                          </a:xfrm>
                        </wpg:grpSpPr>
                        <wps:wsp>
                          <wps:cNvPr id="75" name="直接連線符 22"/>
                          <wps:cNvCnPr/>
                          <wps:spPr>
                            <a:xfrm>
                              <a:off x="20297" y="8637"/>
                              <a:ext cx="0" cy="113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" name="直接連線符 23"/>
                          <wps:cNvCnPr/>
                          <wps:spPr>
                            <a:xfrm>
                              <a:off x="20312" y="8641"/>
                              <a:ext cx="737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" name="直接連線符 25"/>
                          <wps:cNvCnPr/>
                          <wps:spPr>
                            <a:xfrm>
                              <a:off x="20287" y="9780"/>
                              <a:ext cx="737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1.05pt;margin-top:297.2pt;height:102.7pt;width:38.6pt;z-index:251667456;mso-width-relative:page;mso-height-relative:page;" coordorigin="20307,3685" coordsize="772,2054" o:gfxdata="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4PWQu9wAAAALAQAADwAAAAAAAAABACAAAAAiAAAAZHJzL2Rvd25yZXYueG1sUEsB&#10;AhQAFAAAAAgAh07iQG4PehQOAwAAhA0AAA4AAAAAAAAAAQAgAAAAKwEAAGRycy9lMm9Eb2MueG1s&#10;UEsFBgAAAAAGAAYAWQEAAKsGAAAAAA==&#10;">
                <o:lock v:ext="edit" aspectratio="f"/>
                <v:line id="直接連線符 23" o:spid="_x0000_s1026" o:spt="20" style="position:absolute;left:20327;top:4376;height:0;width:737;" filled="f" stroked="t" coordsize="21600,21600" o:gfxdata="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Iow8b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5" o:spid="_x0000_s1026" o:spt="20" style="position:absolute;left:20342;top:5043;height:0;width:737;" filled="f" stroked="t" coordsize="21600,21600" o:gfxdata="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8aVar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group id="組合 1" o:spid="_x0000_s1026" o:spt="203" style="position:absolute;left:20307;top:3685;height:2054;width:762;" coordorigin="20287,8637" coordsize="762,1143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直接連線符 22" o:spid="_x0000_s1026" o:spt="20" style="position:absolute;left:20297;top:8637;height:1134;width:0;" filled="f" stroked="t" coordsize="21600,21600" o:gfxdata="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2Oohb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  <v:line id="直接連線符 23" o:spid="_x0000_s1026" o:spt="20" style="position:absolute;left:20312;top:8641;height:0;width:737;" filled="f" stroked="t" coordsize="21600,21600" o:gfxdata="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7E28r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  <v:line id="直接連線符 25" o:spid="_x0000_s1026" o:spt="20" style="position:absolute;left:20287;top:9780;height:0;width:737;" filled="f" stroked="t" coordsize="21600,21600" o:gfxdata="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P2Tab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2711450</wp:posOffset>
                </wp:positionV>
                <wp:extent cx="240665" cy="6808470"/>
                <wp:effectExtent l="0" t="13970" r="6985" b="16510"/>
                <wp:wrapNone/>
                <wp:docPr id="59" name="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65" cy="6808602"/>
                          <a:chOff x="16876" y="4482"/>
                          <a:chExt cx="767" cy="9630"/>
                        </a:xfrm>
                      </wpg:grpSpPr>
                      <wps:wsp>
                        <wps:cNvPr id="21" name="直接連線符 21"/>
                        <wps:cNvCnPr/>
                        <wps:spPr>
                          <a:xfrm>
                            <a:off x="16906" y="4482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連線符 21"/>
                        <wps:cNvCnPr/>
                        <wps:spPr>
                          <a:xfrm>
                            <a:off x="16906" y="6859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連線符 21"/>
                        <wps:cNvCnPr/>
                        <wps:spPr>
                          <a:xfrm>
                            <a:off x="16906" y="14112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直接連線符 21"/>
                        <wps:cNvCnPr/>
                        <wps:spPr>
                          <a:xfrm>
                            <a:off x="16876" y="11637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直接連線符 21"/>
                        <wps:cNvCnPr/>
                        <wps:spPr>
                          <a:xfrm>
                            <a:off x="16890" y="9252"/>
                            <a:ext cx="739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32.15pt;margin-top:213.5pt;height:536.1pt;width:18.95pt;z-index:251664384;mso-width-relative:page;mso-height-relative:page;" coordorigin="16876,4482" coordsize="767,9630" o:gfxdata="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HWt/P/cAAAADAEAAA8AAAAAAAAA&#10;AQAgAAAAIgAAAGRycy9kb3ducmV2LnhtbFBLAQIUABQAAAAIAIdO4kDMxFcLuAIAAE8MAAAOAAAA&#10;AAAAAAEAIAAAACsBAABkcnMvZTJvRG9jLnhtbFBLBQYAAAAABgAGAFkBAABVBgAAAAA=&#10;">
                <o:lock v:ext="edit" aspectratio="f"/>
                <v:line id="_x0000_s1026" o:spid="_x0000_s1026" o:spt="20" style="position:absolute;left:16906;top:4482;height:0;width:737;" filled="f" stroked="t" coordsize="21600,21600" o:gfxdata="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+uBm7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1" o:spid="_x0000_s1026" o:spt="20" style="position:absolute;left:16906;top:6859;height:0;width:737;" filled="f" stroked="t" coordsize="21600,21600" o:gfxdata="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jIXRr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1" o:spid="_x0000_s1026" o:spt="20" style="position:absolute;left:16906;top:14112;height:0;width:737;" filled="f" stroked="t" coordsize="21600,21600" o:gfxdata="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pcqqb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1" o:spid="_x0000_s1026" o:spt="20" style="position:absolute;left:16876;top:11637;height:0;width:737;" filled="f" stroked="t" coordsize="21600,21600" o:gfxdata="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EJoPb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1" o:spid="_x0000_s1026" o:spt="20" style="position:absolute;left:16890;top:9252;height:0;width:739;" filled="f" stroked="t" coordsize="21600,21600" o:gfxdata="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apf17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3181985</wp:posOffset>
                </wp:positionH>
                <wp:positionV relativeFrom="paragraph">
                  <wp:posOffset>5445760</wp:posOffset>
                </wp:positionV>
                <wp:extent cx="483235" cy="1294130"/>
                <wp:effectExtent l="13970" t="9525" r="17145" b="10795"/>
                <wp:wrapNone/>
                <wp:docPr id="8" name="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" cy="1294130"/>
                          <a:chOff x="20317" y="3685"/>
                          <a:chExt cx="761" cy="2038"/>
                        </a:xfrm>
                      </wpg:grpSpPr>
                      <wps:wsp>
                        <wps:cNvPr id="15" name="直接連線符 23"/>
                        <wps:cNvCnPr/>
                        <wps:spPr>
                          <a:xfrm>
                            <a:off x="20327" y="4376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接連線符 25"/>
                        <wps:cNvCnPr/>
                        <wps:spPr>
                          <a:xfrm>
                            <a:off x="20342" y="5043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7" name="組合 1"/>
                        <wpg:cNvGrpSpPr/>
                        <wpg:grpSpPr>
                          <a:xfrm>
                            <a:off x="20317" y="3685"/>
                            <a:ext cx="752" cy="2038"/>
                            <a:chOff x="20297" y="8637"/>
                            <a:chExt cx="752" cy="1134"/>
                          </a:xfrm>
                        </wpg:grpSpPr>
                        <wps:wsp>
                          <wps:cNvPr id="24" name="直接連線符 22"/>
                          <wps:cNvCnPr/>
                          <wps:spPr>
                            <a:xfrm>
                              <a:off x="20297" y="8637"/>
                              <a:ext cx="0" cy="1134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直接連線符 23"/>
                          <wps:cNvCnPr/>
                          <wps:spPr>
                            <a:xfrm>
                              <a:off x="20312" y="8641"/>
                              <a:ext cx="737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直接連線符 25"/>
                          <wps:cNvCnPr/>
                          <wps:spPr>
                            <a:xfrm>
                              <a:off x="20307" y="9758"/>
                              <a:ext cx="737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0.55pt;margin-top:428.8pt;height:101.9pt;width:38.05pt;z-index:251662336;mso-width-relative:page;mso-height-relative:page;" coordorigin="20317,3685" coordsize="761,2038" o:gfxdata="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CQa1WNsAAAAMAQAADwAAAAAAAAABACAAAAAiAAAAZHJzL2Rvd25y&#10;ZXYueG1sUEsBAhQAFAAAAAgAh07iQCSvMZEYAwAAgg0AAA4AAAAAAAAAAQAgAAAAKgEAAGRycy9l&#10;Mm9Eb2MueG1sUEsFBgAAAAAGAAYAWQEAALQGAAAAAA==&#10;">
                <o:lock v:ext="edit" aspectratio="f"/>
                <v:line id="直接連線符 23" o:spid="_x0000_s1026" o:spt="20" style="position:absolute;left:20327;top:4376;height:0;width:737;" filled="f" stroked="t" coordsize="21600,21600" o:gfxdata="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rxNJb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5" o:spid="_x0000_s1026" o:spt="20" style="position:absolute;left:20342;top:5043;height:0;width:737;" filled="f" stroked="t" coordsize="21600,21600" o:gfxdata="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m7TUr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group id="組合 1" o:spid="_x0000_s1026" o:spt="203" style="position:absolute;left:20317;top:3685;height:2038;width:752;" coordorigin="20297,8637" coordsize="752,1134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直接連線符 22" o:spid="_x0000_s1026" o:spt="20" style="position:absolute;left:20297;top:8637;height:1134;width:0;" filled="f" stroked="t" coordsize="21600,21600" o:gfxdata="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5wiA7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  <v:line id="直接連線符 23" o:spid="_x0000_s1026" o:spt="20" style="position:absolute;left:20312;top:8641;height:0;width:737;" filled="f" stroked="t" coordsize="21600,21600" o:gfxdata="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AIZ77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  <v:line id="直接連線符 25" o:spid="_x0000_s1026" o:spt="20" style="position:absolute;left:20307;top:9758;height:0;width:737;" filled="f" stroked="t" coordsize="21600,21600" o:gfxdata="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068dLgAAADbAAAA&#10;DwAAAAAAAAABACAAAAAiAAAAZHJzL2Rvd25yZXYueG1sUEsBAhQAFAAAAAgAh07iQDMvBZ47AAAA&#10;OQAAABAAAAAAAAAAAQAgAAAABwEAAGRycy9zaGFwZXhtbC54bWxQSwUGAAAAAAYABgBbAQAAsQMA&#10;AAAA&#10;">
                    <v:fill on="f" focussize="0,0"/>
                    <v:stroke weight="2.25pt" color="#000000 [3213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8841740</wp:posOffset>
                </wp:positionV>
                <wp:extent cx="2418715" cy="1348105"/>
                <wp:effectExtent l="0" t="0" r="0" b="0"/>
                <wp:wrapNone/>
                <wp:docPr id="82" name="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8715" cy="1348105"/>
                          <a:chOff x="18032" y="3227"/>
                          <a:chExt cx="3809" cy="2123"/>
                        </a:xfrm>
                      </wpg:grpSpPr>
                      <wps:wsp>
                        <wps:cNvPr id="83" name="矩形 78"/>
                        <wps:cNvSpPr/>
                        <wps:spPr>
                          <a:xfrm>
                            <a:off x="18032" y="3227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1.在此填入專案相關內容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矩形 29"/>
                        <wps:cNvSpPr/>
                        <wps:spPr>
                          <a:xfrm>
                            <a:off x="18032" y="3920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2.在此填入專案相關內容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5" name="矩形 30"/>
                        <wps:cNvSpPr/>
                        <wps:spPr>
                          <a:xfrm>
                            <a:off x="18032" y="4613"/>
                            <a:ext cx="380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思源黑體 CN Normal" w:hAnsi="思源黑體 CN Normal" w:eastAsia="思源黑體 CN Normal" w:cs="思源黑體 CN Normal"/>
                                  <w:color w:val="000000" w:themeColor="text1"/>
                                  <w:sz w:val="26"/>
                                  <w:szCs w:val="26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3.在此填入專案相關內容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6.85pt;margin-top:696.2pt;height:106.15pt;width:190.45pt;z-index:251674624;mso-width-relative:page;mso-height-relative:page;" coordorigin="18032,3227" coordsize="3809,2123" o:gfxdata="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">
                <o:lock v:ext="edit" aspectratio="f"/>
                <v:rect id="矩形 78" o:spid="_x0000_s1026" o:spt="1" style="position:absolute;left:18032;top:3227;height:737;width:3809;v-text-anchor:middle;" filled="f" stroked="f" coordsize="21600,21600" o:gfxdata="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/TJe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1.在此填入專案相關內容</w:t>
                        </w:r>
                      </w:p>
                    </w:txbxContent>
                  </v:textbox>
                </v:rect>
                <v:rect id="矩形 29" o:spid="_x0000_s1026" o:spt="1" style="position:absolute;left:18032;top:3920;height:737;width:3809;v-text-anchor:middle;" filled="f" stroked="f" coordsize="21600,21600" o:gfxdata="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W1O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2.在此填入專案相關內容</w:t>
                        </w:r>
                      </w:p>
                    </w:txbxContent>
                  </v:textbox>
                </v:rect>
                <v:rect id="矩形 30" o:spid="_x0000_s1026" o:spt="1" style="position:absolute;left:18032;top:4613;height:737;width:3809;v-text-anchor:middle;" filled="f" stroked="f" coordsize="21600,21600" o:gfxdata="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acXi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思源黑體 CN Normal" w:hAnsi="思源黑體 CN Normal" w:eastAsia="思源黑體 CN Normal" w:cs="思源黑體 CN Normal"/>
                            <w:color w:val="000000" w:themeColor="text1"/>
                            <w:sz w:val="26"/>
                            <w:szCs w:val="26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3.在此填入專案相關內容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7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9189085</wp:posOffset>
                </wp:positionV>
                <wp:extent cx="504190" cy="720090"/>
                <wp:effectExtent l="4445" t="4445" r="5715" b="18415"/>
                <wp:wrapNone/>
                <wp:docPr id="66" name="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90" cy="720090"/>
                          <a:chOff x="20297" y="6297"/>
                          <a:chExt cx="794" cy="1134"/>
                        </a:xfrm>
                      </wpg:grpSpPr>
                      <wps:wsp>
                        <wps:cNvPr id="67" name="直接連線符 22"/>
                        <wps:cNvCnPr/>
                        <wps:spPr>
                          <a:xfrm>
                            <a:off x="20312" y="6297"/>
                            <a:ext cx="0" cy="113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直接連線符 23"/>
                        <wps:cNvCnPr/>
                        <wps:spPr>
                          <a:xfrm>
                            <a:off x="20327" y="6312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接連線符 24"/>
                        <wps:cNvCnPr/>
                        <wps:spPr>
                          <a:xfrm>
                            <a:off x="20297" y="6822"/>
                            <a:ext cx="794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直接連線符 25"/>
                        <wps:cNvCnPr/>
                        <wps:spPr>
                          <a:xfrm>
                            <a:off x="20342" y="7407"/>
                            <a:ext cx="73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1.6pt;margin-top:723.55pt;height:56.7pt;width:39.7pt;z-index:251666432;mso-width-relative:page;mso-height-relative:page;" coordorigin="20297,6297" coordsize="794,1134" o:gfxdata="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B7m4aZ3AAAAA0BAAAPAAAA&#10;AAAAAAEAIAAAACIAAABkcnMvZG93bnJldi54bWxQSwECFAAUAAAACACHTuJAZsi55rwCAAB0CgAA&#10;DgAAAAAAAAABACAAAAArAQAAZHJzL2Uyb0RvYy54bWxQSwUGAAAAAAYABgBZAQAAWQYAAAAA&#10;">
                <o:lock v:ext="edit" aspectratio="f"/>
                <v:line id="直接連線符 22" o:spid="_x0000_s1026" o:spt="20" style="position:absolute;left:20312;top:6297;height:1134;width:0;" filled="f" stroked="t" coordsize="21600,21600" o:gfxdata="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SQFtL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3" o:spid="_x0000_s1026" o:spt="20" style="position:absolute;left:20327;top:6312;height:0;width:737;" filled="f" stroked="t" coordsize="21600,21600" o:gfxdata="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OLuRxr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4" o:spid="_x0000_s1026" o:spt="20" style="position:absolute;left:20297;top:6822;height:0;width:794;" filled="f" stroked="t" coordsize="21600,21600" o:gfxdata="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/c0Xb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  <v:line id="直接連線符 25" o:spid="_x0000_s1026" o:spt="20" style="position:absolute;left:20342;top:7407;height:0;width:737;" filled="f" stroked="t" coordsize="21600,21600" o:gfxdata="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QxQLHbUAAADbAAAADwAA&#10;AAAAAAABACAAAAAiAAAAZHJzL2Rvd25yZXYueG1sUEsBAhQAFAAAAAgAh07iQDMvBZ47AAAAOQAA&#10;ABAAAAAAAAAAAQAgAAAABAEAAGRycy9zaGFwZXhtbC54bWxQSwUGAAAAAAYABgBbAQAArgMAAAAA&#10;">
                  <v:fill on="f" focussize="0,0"/>
                  <v:stroke weight="2.2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43815</wp:posOffset>
                </wp:positionV>
                <wp:extent cx="4245610" cy="85852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610" cy="85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思源黑體 CN Medium" w:hAnsi="思源黑體 CN Medium" w:eastAsia="思源黑體 CN Medium" w:cs="思源黑體 CN Medium"/>
                                <w:color w:val="FFFFFF" w:themeColor="background1"/>
                                <w:sz w:val="76"/>
                                <w:szCs w:val="7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思源黑體 CN Medium" w:hAnsi="思源黑體 CN Medium" w:eastAsia="思源黑體 CN Medium" w:cs="思源黑體 CN Medium"/>
                                <w:color w:val="FFFFFF" w:themeColor="background1"/>
                                <w:sz w:val="76"/>
                                <w:szCs w:val="7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專案規劃流程圖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.15pt;margin-top:3.45pt;height:67.6pt;width:334.3pt;z-index:251669504;v-text-anchor:middle;mso-width-relative:page;mso-height-relative:page;" filled="f" stroked="f" coordsize="21600,21600" o:gfxdata="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z&#10;Sf0Z1gAAAAgBAAAPAAAAAAAAAAEAIAAAACIAAABkcnMvZG93bnJldi54bWxQSwECFAAUAAAACACH&#10;TuJAovVO1V8CAACtBAAADgAAAAAAAAABACAAAAAlAQAAZHJzL2Uyb0RvYy54bWxQSwUGAAAAAAYA&#10;BgBZAQAA9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思源黑體 CN Medium" w:hAnsi="思源黑體 CN Medium" w:eastAsia="思源黑體 CN Medium" w:cs="思源黑體 CN Medium"/>
                          <w:color w:val="FFFFFF" w:themeColor="background1"/>
                          <w:sz w:val="76"/>
                          <w:szCs w:val="7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思源黑體 CN Medium" w:hAnsi="思源黑體 CN Medium" w:eastAsia="思源黑體 CN Medium" w:cs="思源黑體 CN Medium"/>
                          <w:color w:val="FFFFFF" w:themeColor="background1"/>
                          <w:sz w:val="76"/>
                          <w:szCs w:val="7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專案規劃流程圖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-1471295</wp:posOffset>
                </wp:positionH>
                <wp:positionV relativeFrom="paragraph">
                  <wp:posOffset>-307340</wp:posOffset>
                </wp:positionV>
                <wp:extent cx="7884160" cy="1369060"/>
                <wp:effectExtent l="0" t="0" r="2540" b="254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4160" cy="1369060"/>
                        </a:xfrm>
                        <a:prstGeom prst="rect">
                          <a:avLst/>
                        </a:prstGeom>
                        <a:solidFill>
                          <a:srgbClr val="6083C4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15.85pt;margin-top:-24.2pt;height:107.8pt;width:620.8pt;z-index:-251648000;v-text-anchor:middle;mso-width-relative:page;mso-height-relative:page;" fillcolor="#6083C4" filled="t" stroked="f" coordsize="21600,21600" o:gfxdata="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k+N49wAAAANAQAADwAAAAAAAAABACAAAAAiAAAAZHJzL2Rvd25yZXYueG1s&#10;UEsBAhQAFAAAAAgAh07iQEcY6L5mAgAAxQQAAA4AAAAAAAAAAQAgAAAAKwEAAGRycy9lMm9Eb2Mu&#10;eG1sUEsFBgAAAAAGAAYAWQEAAAM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br w:type="page"/>
      </w:r>
    </w:p>
    <w:sectPr>
      <w:pgSz w:w="11906" w:h="16838"/>
      <w:pgMar w:top="0" w:right="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641D4D3-4FA7-4B46-A210-D3A641FF800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D7AEB6D9-D754-4900-A94C-EE5E653017C0}"/>
  </w:font>
  <w:font w:name="思源黑体 CN Heavy">
    <w:altName w:val="黑体"/>
    <w:panose1 w:val="020B0A00000000000000"/>
    <w:charset w:val="86"/>
    <w:family w:val="auto"/>
    <w:pitch w:val="default"/>
    <w:sig w:usb0="00000000" w:usb1="00000000" w:usb2="00000016" w:usb3="00000000" w:csb0="60060107" w:csb1="00000000"/>
    <w:embedRegular r:id="rId3" w:fontKey="{BEFCA8E2-E495-4299-BFA3-FE855FDE8F3E}"/>
  </w:font>
  <w:font w:name="思源黑体 CN Bold">
    <w:altName w:val="黑体"/>
    <w:panose1 w:val="020B0800000000000000"/>
    <w:charset w:val="86"/>
    <w:family w:val="auto"/>
    <w:pitch w:val="default"/>
    <w:sig w:usb0="00000000" w:usb1="00000000" w:usb2="00000016" w:usb3="00000000" w:csb0="60060107" w:csb1="00000000"/>
    <w:embedRegular r:id="rId4" w:fontKey="{1A8CDBC7-1DB6-4A42-9A24-67416675E599}"/>
  </w:font>
  <w:font w:name="思源黑体 CN Normal">
    <w:altName w:val="黑体"/>
    <w:panose1 w:val="020B0400000000000000"/>
    <w:charset w:val="86"/>
    <w:family w:val="auto"/>
    <w:pitch w:val="default"/>
    <w:sig w:usb0="00000000" w:usb1="00000000" w:usb2="00000016" w:usb3="00000000" w:csb0="60060107" w:csb1="00000000"/>
    <w:embedRegular r:id="rId5" w:fontKey="{09527030-2110-429A-B296-60309CBD3028}"/>
  </w:font>
  <w:font w:name="思源黑体 CN Medium">
    <w:altName w:val="黑体"/>
    <w:panose1 w:val="020B0600000000000000"/>
    <w:charset w:val="86"/>
    <w:family w:val="auto"/>
    <w:pitch w:val="default"/>
    <w:sig w:usb0="00000000" w:usb1="00000000" w:usb2="00000016" w:usb3="00000000" w:csb0="60060107" w:csb1="00000000"/>
    <w:embedRegular r:id="rId6" w:fontKey="{AE168E40-CB98-4F9C-84DD-8D5E2439D491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BF137"/>
    <w:multiLevelType w:val="singleLevel"/>
    <w:tmpl w:val="EDFBF137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iwiaGRpZCI6ImUzNTEwNTk1NGFmMDAyMjY2NzcxNjBlYzAyZTQ0MzcyIiwidXNlckNvdW50IjoyfQ=="/>
  </w:docVars>
  <w:rsids>
    <w:rsidRoot w:val="5B426B6B"/>
    <w:rsid w:val="14E07535"/>
    <w:rsid w:val="1D8233DA"/>
    <w:rsid w:val="34A71D15"/>
    <w:rsid w:val="40DE261A"/>
    <w:rsid w:val="49DD07CA"/>
    <w:rsid w:val="522345A8"/>
    <w:rsid w:val="52972BF3"/>
    <w:rsid w:val="55071894"/>
    <w:rsid w:val="5B426B6B"/>
    <w:rsid w:val="5D6209A1"/>
    <w:rsid w:val="5EB72808"/>
    <w:rsid w:val="61493688"/>
    <w:rsid w:val="63AE3C76"/>
    <w:rsid w:val="67C23DA2"/>
    <w:rsid w:val="67D85155"/>
    <w:rsid w:val="75527A95"/>
    <w:rsid w:val="7F7E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7bbe4b0d-599f-4c8d-9c30-79166b96eade\&#39033;&#30446;&#35268;&#21010;&#27969;&#31243;&#22270;&#31574;&#21010;&#27969;&#31243;&#222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專案規劃流程圖策劃流程圖.docx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2022-12-24T09:05:00Z</dcterms:created>
  <dc:creator>簡報雲PPT</dc:creator>
  <cp:lastModifiedBy>簡報雲PPT</cp:lastModifiedBy>
  <dcterms:modified xsi:type="dcterms:W3CDTF">2022-12-24T09:05:36Z</dcterms:modified>
  <cp:revision>1</cp:revision>
</cp:coreProperties>
</file>