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思源黑體 Regular" w:hAnsi="思源黑體 Regular" w:eastAsia="思源黑體 Regular"/>
          <w:sz w:val="22"/>
          <w:szCs w:val="22"/>
        </w:rPr>
      </w:pPr>
      <w:bookmarkStart w:id="0" w:name="_Hlk91689766"/>
      <w:r>
        <w:rPr>
          <w:rFonts w:ascii="微軟雅黑" w:hAnsi="OPPOSans R" w:eastAsia="微軟雅黑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-917575</wp:posOffset>
                </wp:positionH>
                <wp:positionV relativeFrom="paragraph">
                  <wp:posOffset>-925830</wp:posOffset>
                </wp:positionV>
                <wp:extent cx="7625080" cy="1095375"/>
                <wp:effectExtent l="0" t="0" r="13970" b="9525"/>
                <wp:wrapNone/>
                <wp:docPr id="32" name="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5080" cy="1095554"/>
                          <a:chOff x="0" y="-121920"/>
                          <a:chExt cx="7625080" cy="1095554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0" y="-121920"/>
                            <a:ext cx="7625080" cy="1095554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5591C7">
                                  <a:alpha val="80000"/>
                                </a:srgbClr>
                              </a:gs>
                              <a:gs pos="75000">
                                <a:srgbClr val="5591C7"/>
                              </a:gs>
                            </a:gsLst>
                            <a:lin ang="27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漢儀中黑簡" w:hAnsi="漢儀中黑簡" w:eastAsia="漢儀中黑簡" w:cs="漢儀中黑簡"/>
                                  <w:color w:val="5591C7"/>
                                </w:rPr>
                              </w:pPr>
                              <w:r>
                                <w:rPr>
                                  <w:rFonts w:hint="eastAsia" w:ascii="漢儀中黑簡" w:hAnsi="漢儀中黑簡" w:eastAsia="漢儀中黑簡" w:cs="漢儀中黑簡"/>
                                  <w:color w:val="5591C7"/>
                                </w:rPr>
                                <w:t>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文本框 41"/>
                        <wps:cNvSpPr txBox="1"/>
                        <wps:spPr>
                          <a:xfrm>
                            <a:off x="1744980" y="114974"/>
                            <a:ext cx="4104640" cy="6922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漢儀中黑簡" w:hAnsi="漢儀中黑簡" w:eastAsia="漢儀中黑簡" w:cs="漢儀中黑簡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漢儀中黑簡" w:hAnsi="漢儀中黑簡" w:eastAsia="漢儀中黑簡" w:cs="漢儀中黑簡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價格專案管理工作流程圖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2.25pt;margin-top:-72.9pt;height:86.25pt;width:600.4pt;z-index:251659264;mso-width-relative:page;mso-height-relative:page;" coordorigin="0,-121920" coordsize="7625080,1095554" o:gfxdata="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D0p8cI3AAAAA0BAAAPAAAAAAAAAAEAIAAAACIAAABkcnMv&#10;ZG93bnJldi54bWxQSwECFAAUAAAACACHTuJAO81EPY4DAABFCQAADgAAAAAAAAABACAAAAArAQAA&#10;ZHJzL2Uyb0RvYy54bWxQSwUGAAAAAAYABgBZAQAAKwcAAAAA&#10;">
                <o:lock v:ext="edit" aspectratio="f"/>
                <v:rect id="_x0000_s1026" o:spid="_x0000_s1026" o:spt="1" style="position:absolute;left:0;top:-121920;height:1095554;width:7625080;v-text-anchor:middle;" fillcolor="#5591C7" filled="t" stroked="f" coordsize="21600,21600" o:gfxdata="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FepIb4A&#10;AADbAAAADwAAAAAAAAABACAAAAAiAAAAZHJzL2Rvd25yZXYueG1sUEsBAhQAFAAAAAgAh07iQDMv&#10;BZ47AAAAOQAAABAAAAAAAAAAAQAgAAAADQEAAGRycy9zaGFwZXhtbC54bWxQSwUGAAAAAAYABgBb&#10;AQAAtwMAAAAA&#10;">
                  <v:fill type="gradient" on="t" color2="#5591C7" opacity="52428f" angle="45" focus="100%" focussize="0,0" rotate="t">
                    <o:fill type="gradientUnscaled" v:ext="backwardCompatible"/>
                  </v:fill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漢儀中黑簡" w:hAnsi="漢儀中黑簡" w:eastAsia="漢儀中黑簡" w:cs="漢儀中黑簡"/>
                            <w:color w:val="5591C7"/>
                          </w:rPr>
                        </w:pPr>
                        <w:r>
                          <w:rPr>
                            <w:rFonts w:hint="eastAsia" w:ascii="漢儀中黑簡" w:hAnsi="漢儀中黑簡" w:eastAsia="漢儀中黑簡" w:cs="漢儀中黑簡"/>
                            <w:color w:val="5591C7"/>
                          </w:rPr>
                          <w:t>·</w:t>
                        </w:r>
                      </w:p>
                    </w:txbxContent>
                  </v:textbox>
                </v:rect>
                <v:shape id="_x0000_s1026" o:spid="_x0000_s1026" o:spt="202" type="#_x0000_t202" style="position:absolute;left:1744980;top:114974;height:692263;width:4104640;mso-wrap-style:none;" filled="f" stroked="f" coordsize="21600,21600" o:gfxdata="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qOlH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 w:ascii="漢儀中黑簡" w:hAnsi="漢儀中黑簡" w:eastAsia="漢儀中黑簡" w:cs="漢儀中黑簡"/>
                            <w:b/>
                            <w:bCs/>
                            <w:color w:val="FFFFFF" w:themeColor="background1"/>
                            <w:sz w:val="56"/>
                            <w:szCs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漢儀中黑簡" w:hAnsi="漢儀中黑簡" w:eastAsia="漢儀中黑簡" w:cs="漢儀中黑簡"/>
                            <w:b/>
                            <w:bCs/>
                            <w:color w:val="FFFFFF" w:themeColor="background1"/>
                            <w:sz w:val="56"/>
                            <w:szCs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價格專案管理工作流程圖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  <w:r>
        <w:rPr>
          <w:rFonts w:ascii="宋體" w:hAnsi="宋體" w:eastAsia="宋體" w:cs="宋體"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133350</wp:posOffset>
                </wp:positionV>
                <wp:extent cx="6464935" cy="8423910"/>
                <wp:effectExtent l="0" t="6350" r="12065" b="8890"/>
                <wp:wrapNone/>
                <wp:docPr id="82" name="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950" cy="8423910"/>
                          <a:chOff x="-1130" y="0"/>
                          <a:chExt cx="54785" cy="71375"/>
                        </a:xfrm>
                      </wpg:grpSpPr>
                      <wpg:grpSp>
                        <wpg:cNvPr id="69" name="組合 1"/>
                        <wpg:cNvGrpSpPr/>
                        <wpg:grpSpPr>
                          <a:xfrm>
                            <a:off x="-1130" y="0"/>
                            <a:ext cx="54785" cy="71375"/>
                            <a:chOff x="-1130" y="0"/>
                            <a:chExt cx="54785" cy="71375"/>
                          </a:xfrm>
                        </wpg:grpSpPr>
                        <wps:wsp>
                          <wps:cNvPr id="6" name="直接箭頭連線符 14"/>
                          <wps:cNvCnPr/>
                          <wps:spPr>
                            <a:xfrm>
                              <a:off x="26510" y="3960"/>
                              <a:ext cx="20" cy="3607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g:grpSp>
                          <wpg:cNvPr id="14" name="組合 15"/>
                          <wpg:cNvGrpSpPr/>
                          <wpg:grpSpPr>
                            <a:xfrm>
                              <a:off x="21180" y="0"/>
                              <a:ext cx="10698" cy="5359"/>
                              <a:chOff x="21180" y="0"/>
                              <a:chExt cx="9390" cy="5359"/>
                            </a:xfrm>
                          </wpg:grpSpPr>
                          <wps:wsp>
                            <wps:cNvPr id="7" name="流程圖: 終止 130"/>
                            <wps:cNvSpPr/>
                            <wps:spPr>
                              <a:xfrm>
                                <a:off x="21180" y="0"/>
                                <a:ext cx="9359" cy="396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13" name="流程圖: 過程 131"/>
                            <wps:cNvSpPr/>
                            <wps:spPr>
                              <a:xfrm>
                                <a:off x="21213" y="748"/>
                                <a:ext cx="9357" cy="4611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專案委託方委託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</wpg:grpSp>
                        <wpg:grpSp>
                          <wpg:cNvPr id="17" name="組合 16"/>
                          <wpg:cNvGrpSpPr/>
                          <wpg:grpSpPr>
                            <a:xfrm>
                              <a:off x="21103" y="16613"/>
                              <a:ext cx="10855" cy="4320"/>
                              <a:chOff x="21103" y="16613"/>
                              <a:chExt cx="9529" cy="4320"/>
                            </a:xfrm>
                          </wpg:grpSpPr>
                          <wps:wsp>
                            <wps:cNvPr id="15" name="流程圖: 過程 128"/>
                            <wps:cNvSpPr/>
                            <wps:spPr>
                              <a:xfrm>
                                <a:off x="21103" y="16613"/>
                                <a:ext cx="9529" cy="43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16" name="流程圖: 過程 129"/>
                            <wps:cNvSpPr/>
                            <wps:spPr>
                              <a:xfrm>
                                <a:off x="21806" y="17768"/>
                                <a:ext cx="8322" cy="2629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成立價格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</wpg:grpSp>
                        <wpg:grpSp>
                          <wpg:cNvPr id="20" name="組合 17"/>
                          <wpg:cNvGrpSpPr/>
                          <wpg:grpSpPr>
                            <a:xfrm>
                              <a:off x="20115" y="7567"/>
                              <a:ext cx="12831" cy="6502"/>
                              <a:chOff x="20115" y="7567"/>
                              <a:chExt cx="10778" cy="6196"/>
                            </a:xfrm>
                          </wpg:grpSpPr>
                          <wps:wsp>
                            <wps:cNvPr id="18" name="流程圖: 過程 62"/>
                            <wps:cNvSpPr/>
                            <wps:spPr>
                              <a:xfrm>
                                <a:off x="21312" y="8995"/>
                                <a:ext cx="8529" cy="4768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 w:line="264" w:lineRule="auto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委託受理審核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  <wps:wsp>
                            <wps:cNvPr id="19" name="流程圖: 決策 63"/>
                            <wps:cNvSpPr/>
                            <wps:spPr>
                              <a:xfrm>
                                <a:off x="20115" y="7567"/>
                                <a:ext cx="10778" cy="5183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</wpg:grpSp>
                        <wpg:grpSp>
                          <wpg:cNvPr id="24" name="組合 18"/>
                          <wpg:cNvGrpSpPr/>
                          <wpg:grpSpPr>
                            <a:xfrm>
                              <a:off x="21103" y="24541"/>
                              <a:ext cx="10855" cy="4320"/>
                              <a:chOff x="21103" y="24541"/>
                              <a:chExt cx="9529" cy="4320"/>
                            </a:xfrm>
                          </wpg:grpSpPr>
                          <wps:wsp>
                            <wps:cNvPr id="22" name="流程圖: 過程 60"/>
                            <wps:cNvSpPr/>
                            <wps:spPr>
                              <a:xfrm>
                                <a:off x="21103" y="24541"/>
                                <a:ext cx="9529" cy="43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23" name="流程圖: 過程 61"/>
                            <wps:cNvSpPr/>
                            <wps:spPr>
                              <a:xfrm>
                                <a:off x="21806" y="25696"/>
                                <a:ext cx="8322" cy="2629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蒐集價格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</wpg:grpSp>
                        <wpg:grpSp>
                          <wpg:cNvPr id="27" name="組合 19"/>
                          <wpg:cNvGrpSpPr/>
                          <wpg:grpSpPr>
                            <a:xfrm>
                              <a:off x="-1130" y="23019"/>
                              <a:ext cx="11672" cy="9862"/>
                              <a:chOff x="-1322" y="23019"/>
                              <a:chExt cx="13653" cy="4468"/>
                            </a:xfrm>
                          </wpg:grpSpPr>
                          <wps:wsp>
                            <wps:cNvPr id="25" name="流程圖: 文件 58"/>
                            <wps:cNvSpPr/>
                            <wps:spPr>
                              <a:xfrm>
                                <a:off x="-1127" y="23019"/>
                                <a:ext cx="13162" cy="4468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26" name="流程圖: 過程 59"/>
                            <wps:cNvSpPr/>
                            <wps:spPr>
                              <a:xfrm>
                                <a:off x="-1322" y="23231"/>
                                <a:ext cx="13653" cy="3586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 w:line="264" w:lineRule="auto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現場查驗資料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 w:line="264" w:lineRule="auto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市場調查資料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 w:line="264" w:lineRule="auto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政策法規資料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 w:line="264" w:lineRule="auto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其他資料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1"/>
                          </wps:wsp>
                        </wpg:grpSp>
                        <wpg:grpSp>
                          <wpg:cNvPr id="30" name="組合 20"/>
                          <wpg:cNvGrpSpPr/>
                          <wpg:grpSpPr>
                            <a:xfrm>
                              <a:off x="21103" y="32469"/>
                              <a:ext cx="10855" cy="4320"/>
                              <a:chOff x="21103" y="32469"/>
                              <a:chExt cx="9529" cy="4320"/>
                            </a:xfrm>
                          </wpg:grpSpPr>
                          <wps:wsp>
                            <wps:cNvPr id="28" name="流程圖: 過程 56"/>
                            <wps:cNvSpPr/>
                            <wps:spPr>
                              <a:xfrm>
                                <a:off x="21103" y="32469"/>
                                <a:ext cx="9529" cy="43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29" name="流程圖: 過程 57"/>
                            <wps:cNvSpPr/>
                            <wps:spPr>
                              <a:xfrm>
                                <a:off x="21806" y="33624"/>
                                <a:ext cx="8322" cy="2629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測算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</wpg:grpSp>
                        <wpg:grpSp>
                          <wpg:cNvPr id="35" name="組合 21"/>
                          <wpg:cNvGrpSpPr/>
                          <wpg:grpSpPr>
                            <a:xfrm>
                              <a:off x="21103" y="50082"/>
                              <a:ext cx="10855" cy="4320"/>
                              <a:chOff x="21103" y="50082"/>
                              <a:chExt cx="9529" cy="4320"/>
                            </a:xfrm>
                          </wpg:grpSpPr>
                          <wps:wsp>
                            <wps:cNvPr id="31" name="流程圖: 過程 54"/>
                            <wps:cNvSpPr/>
                            <wps:spPr>
                              <a:xfrm>
                                <a:off x="21103" y="50082"/>
                                <a:ext cx="9529" cy="43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34" name="流程圖: 過程 55"/>
                            <wps:cNvSpPr/>
                            <wps:spPr>
                              <a:xfrm>
                                <a:off x="21806" y="51237"/>
                                <a:ext cx="8322" cy="2629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簽發、送達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</wpg:grpSp>
                        <wpg:grpSp>
                          <wpg:cNvPr id="38" name="組合 22"/>
                          <wpg:cNvGrpSpPr/>
                          <wpg:grpSpPr>
                            <a:xfrm>
                              <a:off x="18686" y="40396"/>
                              <a:ext cx="15689" cy="6457"/>
                              <a:chOff x="18686" y="40397"/>
                              <a:chExt cx="11526" cy="5194"/>
                            </a:xfrm>
                          </wpg:grpSpPr>
                          <wps:wsp>
                            <wps:cNvPr id="36" name="流程圖: 過程 52"/>
                            <wps:cNvSpPr/>
                            <wps:spPr>
                              <a:xfrm>
                                <a:off x="20067" y="41567"/>
                                <a:ext cx="8536" cy="4024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 w:line="264" w:lineRule="auto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草擬價格審核是否通過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  <wps:wsp>
                            <wps:cNvPr id="37" name="流程圖: 決策 53"/>
                            <wps:cNvSpPr/>
                            <wps:spPr>
                              <a:xfrm>
                                <a:off x="18686" y="40397"/>
                                <a:ext cx="11526" cy="4889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</wpg:grpSp>
                        <wpg:grpSp>
                          <wpg:cNvPr id="42" name="組合 23"/>
                          <wpg:cNvGrpSpPr/>
                          <wpg:grpSpPr>
                            <a:xfrm>
                              <a:off x="18686" y="58010"/>
                              <a:ext cx="15688" cy="6032"/>
                              <a:chOff x="18686" y="58010"/>
                              <a:chExt cx="13179" cy="5748"/>
                            </a:xfrm>
                          </wpg:grpSpPr>
                          <wps:wsp>
                            <wps:cNvPr id="39" name="流程圖: 過程 50"/>
                            <wps:cNvSpPr/>
                            <wps:spPr>
                              <a:xfrm>
                                <a:off x="21079" y="58990"/>
                                <a:ext cx="8530" cy="4768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 w:line="264" w:lineRule="auto"/>
                                    <w:ind w:left="0" w:right="0"/>
                                    <w:jc w:val="center"/>
                                    <w:rPr>
                                      <w:rFonts w:hint="default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spacing w:val="13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委託方審核是否通過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  <wps:wsp>
                            <wps:cNvPr id="40" name="流程圖: 決策 51"/>
                            <wps:cNvSpPr/>
                            <wps:spPr>
                              <a:xfrm>
                                <a:off x="18686" y="58010"/>
                                <a:ext cx="13179" cy="5182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</wpg:grpSp>
                        <wpg:grpSp>
                          <wpg:cNvPr id="45" name="組合 24"/>
                          <wpg:cNvGrpSpPr/>
                          <wpg:grpSpPr>
                            <a:xfrm>
                              <a:off x="42801" y="58569"/>
                              <a:ext cx="10854" cy="4320"/>
                              <a:chOff x="42801" y="58569"/>
                              <a:chExt cx="9528" cy="4320"/>
                            </a:xfrm>
                          </wpg:grpSpPr>
                          <wps:wsp>
                            <wps:cNvPr id="43" name="流程圖: 過程 48"/>
                            <wps:cNvSpPr/>
                            <wps:spPr>
                              <a:xfrm>
                                <a:off x="42801" y="58569"/>
                                <a:ext cx="9528" cy="43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44" name="流程圖: 過程 49"/>
                            <wps:cNvSpPr/>
                            <wps:spPr>
                              <a:xfrm>
                                <a:off x="43498" y="59724"/>
                                <a:ext cx="8328" cy="2629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重新鑑定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</wpg:grpSp>
                        <wpg:grpSp>
                          <wpg:cNvPr id="48" name="組合 25"/>
                          <wpg:cNvGrpSpPr/>
                          <wpg:grpSpPr>
                            <a:xfrm>
                              <a:off x="42801" y="50249"/>
                              <a:ext cx="10854" cy="4320"/>
                              <a:chOff x="42801" y="50249"/>
                              <a:chExt cx="9528" cy="4320"/>
                            </a:xfrm>
                          </wpg:grpSpPr>
                          <wps:wsp>
                            <wps:cNvPr id="46" name="流程圖: 過程 46"/>
                            <wps:cNvSpPr/>
                            <wps:spPr>
                              <a:xfrm>
                                <a:off x="42801" y="50249"/>
                                <a:ext cx="9528" cy="43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47" name="流程圖: 過程 47"/>
                            <wps:cNvSpPr/>
                            <wps:spPr>
                              <a:xfrm>
                                <a:off x="43498" y="51405"/>
                                <a:ext cx="8328" cy="2629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補充鑑定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</wpg:grpSp>
                        <wpg:grpSp>
                          <wpg:cNvPr id="51" name="組合 26"/>
                          <wpg:cNvGrpSpPr/>
                          <wpg:grpSpPr>
                            <a:xfrm>
                              <a:off x="42801" y="41275"/>
                              <a:ext cx="10854" cy="4320"/>
                              <a:chOff x="42801" y="41275"/>
                              <a:chExt cx="9528" cy="4320"/>
                            </a:xfrm>
                          </wpg:grpSpPr>
                          <wps:wsp>
                            <wps:cNvPr id="49" name="流程圖: 過程 44"/>
                            <wps:cNvSpPr/>
                            <wps:spPr>
                              <a:xfrm>
                                <a:off x="42801" y="41275"/>
                                <a:ext cx="9528" cy="43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50" name="流程圖: 過程 45"/>
                            <wps:cNvSpPr/>
                            <wps:spPr>
                              <a:xfrm>
                                <a:off x="43498" y="42431"/>
                                <a:ext cx="8328" cy="2629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上級複核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</wpg:grpSp>
                        <wpg:grpSp>
                          <wpg:cNvPr id="54" name="組合 27"/>
                          <wpg:cNvGrpSpPr/>
                          <wpg:grpSpPr>
                            <a:xfrm>
                              <a:off x="21020" y="67055"/>
                              <a:ext cx="11017" cy="4320"/>
                              <a:chOff x="21020" y="67055"/>
                              <a:chExt cx="9671" cy="4320"/>
                            </a:xfrm>
                          </wpg:grpSpPr>
                          <wps:wsp>
                            <wps:cNvPr id="52" name="流程圖: 過程 42"/>
                            <wps:cNvSpPr/>
                            <wps:spPr>
                              <a:xfrm>
                                <a:off x="21020" y="67055"/>
                                <a:ext cx="9528" cy="43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4679A7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lIns="51435" tIns="25719" rIns="51435" bIns="25719" upright="1"/>
                          </wps:wsp>
                          <wps:wsp>
                            <wps:cNvPr id="53" name="流程圖: 過程 43"/>
                            <wps:cNvSpPr/>
                            <wps:spPr>
                              <a:xfrm>
                                <a:off x="21076" y="68211"/>
                                <a:ext cx="9615" cy="2629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widowControl w:val="0"/>
                                    <w:suppressLineNumbers w:val="0"/>
                                    <w:spacing w:before="0" w:beforeAutospacing="0" w:after="0" w:afterAutospacing="0"/>
                                    <w:ind w:left="0" w:right="0"/>
                                    <w:jc w:val="center"/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漢儀中黑簡" w:hAnsi="漢儀中黑簡" w:eastAsia="漢儀中黑簡" w:cs="漢儀中黑簡"/>
                                      <w:color w:val="4679A7"/>
                                      <w:kern w:val="24"/>
                                      <w:sz w:val="22"/>
                                      <w:szCs w:val="22"/>
                                      <w:lang w:val="en-US" w:eastAsia="zh-CN" w:bidi="ar"/>
                                    </w:rPr>
                                    <w:t>整理資料、存檔</w:t>
                                  </w:r>
                                </w:p>
                              </w:txbxContent>
                            </wps:txbx>
                            <wps:bodyPr wrap="square" lIns="51435" tIns="25719" rIns="51435" bIns="25719" upright="0">
                              <a:noAutofit/>
                            </wps:bodyPr>
                          </wps:wsp>
                        </wpg:grpSp>
                        <wps:wsp>
                          <wps:cNvPr id="55" name="連線符: 肘形 28"/>
                          <wps:cNvCnPr/>
                          <wps:spPr>
                            <a:xfrm flipH="1" flipV="1">
                              <a:off x="31880" y="2100"/>
                              <a:ext cx="1065" cy="8186"/>
                            </a:xfrm>
                            <a:prstGeom prst="bentConnector3">
                              <a:avLst>
                                <a:gd name="adj1" fmla="val -214727"/>
                              </a:avLst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6" name="連線符: 肘形 29"/>
                          <wps:cNvCnPr/>
                          <wps:spPr>
                            <a:xfrm flipH="1" flipV="1">
                              <a:off x="31957" y="18773"/>
                              <a:ext cx="2417" cy="24662"/>
                            </a:xfrm>
                            <a:prstGeom prst="bentConnector3">
                              <a:avLst>
                                <a:gd name="adj1" fmla="val -94588"/>
                              </a:avLst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7" name="連線符: 肘形 30"/>
                          <wps:cNvCnPr/>
                          <wps:spPr>
                            <a:xfrm rot="-5400000" flipV="1">
                              <a:off x="20466" y="13514"/>
                              <a:ext cx="39175" cy="16348"/>
                            </a:xfrm>
                            <a:prstGeom prst="bentConnector2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8" name="直接箭頭連線符 31"/>
                          <wps:cNvCnPr/>
                          <wps:spPr>
                            <a:xfrm>
                              <a:off x="26530" y="13005"/>
                              <a:ext cx="0" cy="3608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9" name="直接箭頭連線符 32"/>
                          <wps:cNvCnPr/>
                          <wps:spPr>
                            <a:xfrm>
                              <a:off x="26530" y="20933"/>
                              <a:ext cx="0" cy="3608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0" name="直接箭頭連線符 33"/>
                          <wps:cNvCnPr/>
                          <wps:spPr>
                            <a:xfrm>
                              <a:off x="26530" y="28861"/>
                              <a:ext cx="0" cy="3608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1" name="直接箭頭連線符 34"/>
                          <wps:cNvCnPr/>
                          <wps:spPr>
                            <a:xfrm>
                              <a:off x="26530" y="36789"/>
                              <a:ext cx="0" cy="3608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2" name="直接箭頭連線符 35"/>
                          <wps:cNvCnPr/>
                          <wps:spPr>
                            <a:xfrm>
                              <a:off x="26530" y="46474"/>
                              <a:ext cx="0" cy="3608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3" name="直接箭頭連線符 36"/>
                          <wps:cNvCnPr/>
                          <wps:spPr>
                            <a:xfrm flipH="1">
                              <a:off x="26530" y="54402"/>
                              <a:ext cx="0" cy="3608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4" name="直接箭頭連線符 37"/>
                          <wps:cNvCnPr/>
                          <wps:spPr>
                            <a:xfrm flipH="1">
                              <a:off x="26447" y="63447"/>
                              <a:ext cx="83" cy="3608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5" name="直接箭頭連線符 38"/>
                          <wps:cNvCnPr/>
                          <wps:spPr>
                            <a:xfrm>
                              <a:off x="34374" y="60729"/>
                              <a:ext cx="8427" cy="0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6" name="直接箭頭連線符 39"/>
                          <wps:cNvCnPr/>
                          <wps:spPr>
                            <a:xfrm flipV="1">
                              <a:off x="48228" y="54569"/>
                              <a:ext cx="0" cy="4000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7" name="直接箭頭連線符 40"/>
                          <wps:cNvCnPr/>
                          <wps:spPr>
                            <a:xfrm flipV="1">
                              <a:off x="48228" y="45595"/>
                              <a:ext cx="0" cy="4654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8" name="直接箭頭連線符 41"/>
                          <wps:cNvCnPr/>
                          <wps:spPr>
                            <a:xfrm flipH="1">
                              <a:off x="10539" y="26701"/>
                              <a:ext cx="10564" cy="61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72" name="組合 2"/>
                        <wpg:cNvGrpSpPr/>
                        <wpg:grpSpPr>
                          <a:xfrm>
                            <a:off x="28326" y="46035"/>
                            <a:ext cx="3594" cy="3233"/>
                            <a:chOff x="28326" y="46035"/>
                            <a:chExt cx="3594" cy="3232"/>
                          </a:xfrm>
                        </wpg:grpSpPr>
                        <wps:wsp>
                          <wps:cNvPr id="70" name="橢圓 12"/>
                          <wps:cNvSpPr>
                            <a:spLocks noChangeAspect="1"/>
                          </wps:cNvSpPr>
                          <wps:spPr>
                            <a:xfrm>
                              <a:off x="28531" y="46035"/>
                              <a:ext cx="3168" cy="3168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71" name="流程圖: 過程 13"/>
                          <wps:cNvSpPr/>
                          <wps:spPr>
                            <a:xfrm>
                              <a:off x="28326" y="46639"/>
                              <a:ext cx="3594" cy="2628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是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75" name="組合 3"/>
                        <wpg:cNvGrpSpPr/>
                        <wpg:grpSpPr>
                          <a:xfrm>
                            <a:off x="31261" y="38396"/>
                            <a:ext cx="3594" cy="3302"/>
                            <a:chOff x="31261" y="38396"/>
                            <a:chExt cx="3594" cy="3302"/>
                          </a:xfrm>
                        </wpg:grpSpPr>
                        <wps:wsp>
                          <wps:cNvPr id="73" name="橢圓 10"/>
                          <wps:cNvSpPr>
                            <a:spLocks noChangeAspect="1"/>
                          </wps:cNvSpPr>
                          <wps:spPr>
                            <a:xfrm>
                              <a:off x="31466" y="38396"/>
                              <a:ext cx="3168" cy="3168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74" name="流程圖: 過程 11"/>
                          <wps:cNvSpPr/>
                          <wps:spPr>
                            <a:xfrm>
                              <a:off x="31261" y="39069"/>
                              <a:ext cx="3594" cy="262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否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78" name="組合 4"/>
                        <wpg:cNvGrpSpPr/>
                        <wpg:grpSpPr>
                          <a:xfrm>
                            <a:off x="31836" y="56035"/>
                            <a:ext cx="3588" cy="3302"/>
                            <a:chOff x="31836" y="56035"/>
                            <a:chExt cx="3588" cy="3301"/>
                          </a:xfrm>
                        </wpg:grpSpPr>
                        <wps:wsp>
                          <wps:cNvPr id="76" name="橢圓 8"/>
                          <wps:cNvSpPr>
                            <a:spLocks noChangeAspect="1"/>
                          </wps:cNvSpPr>
                          <wps:spPr>
                            <a:xfrm>
                              <a:off x="32041" y="56035"/>
                              <a:ext cx="3168" cy="3168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77" name="流程圖: 過程 9"/>
                          <wps:cNvSpPr/>
                          <wps:spPr>
                            <a:xfrm>
                              <a:off x="31836" y="56708"/>
                              <a:ext cx="3588" cy="2628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否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81" name="組合 5"/>
                        <wpg:cNvGrpSpPr/>
                        <wpg:grpSpPr>
                          <a:xfrm>
                            <a:off x="27875" y="63018"/>
                            <a:ext cx="3588" cy="3233"/>
                            <a:chOff x="27875" y="63018"/>
                            <a:chExt cx="3588" cy="3232"/>
                          </a:xfrm>
                        </wpg:grpSpPr>
                        <wps:wsp>
                          <wps:cNvPr id="79" name="橢圓 6"/>
                          <wps:cNvSpPr>
                            <a:spLocks noChangeAspect="1"/>
                          </wps:cNvSpPr>
                          <wps:spPr>
                            <a:xfrm>
                              <a:off x="28079" y="63018"/>
                              <a:ext cx="3168" cy="3168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80" name="流程圖: 過程 7"/>
                          <wps:cNvSpPr/>
                          <wps:spPr>
                            <a:xfrm>
                              <a:off x="27875" y="63622"/>
                              <a:ext cx="3588" cy="2628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是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組合 162" o:spid="_x0000_s1026" o:spt="203" style="position:absolute;left:0pt;margin-left:-33pt;margin-top:10.5pt;height:663.3pt;width:509.05pt;z-index:251661312;mso-width-relative:page;mso-height-relative:page;" coordorigin="-1130,0" coordsize="54785,71375" o:gfxdata="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">
                <o:lock v:ext="edit" aspectratio="f"/>
                <v:group id="組合 1" o:spid="_x0000_s1026" o:spt="203" style="position:absolute;left:-1130;top:0;height:71375;width:54785;" coordorigin="-1130,0" coordsize="54785,71375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直接箭頭連線符 14" o:spid="_x0000_s1026" o:spt="32" type="#_x0000_t32" style="position:absolute;left:26510;top:3960;height:3607;width:20;" filled="f" stroked="t" coordsize="21600,21600" o:gfxdata="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QOF27sAAADa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group id="組合 15" o:spid="_x0000_s1026" o:spt="203" style="position:absolute;left:21180;top:0;height:5359;width:10698;" coordorigin="21180,0" coordsize="9390,5359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流程圖: 終止 130" o:spid="_x0000_s1026" o:spt="116" type="#_x0000_t116" style="position:absolute;left:21180;top:0;height:3960;width:9359;" filled="f" stroked="t" coordsize="21600,21600" o:gfxdata="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RXb6ugAAANo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流程圖: 過程 131" o:spid="_x0000_s1026" o:spt="109" type="#_x0000_t109" style="position:absolute;left:21213;top:748;height:4611;width:9357;" filled="f" stroked="f" coordsize="21600,21600" o:gfxdata="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M9I8ugAAANsA&#10;AAAPAAAAAAAAAAEAIAAAACIAAABkcnMvZG93bnJldi54bWxQSwECFAAUAAAACACHTuJAMy8FnjsA&#10;AAA5AAAAEAAAAAAAAAABACAAAAAJAQAAZHJzL3NoYXBleG1sLnhtbFBLBQYAAAAABgAGAFsBAACz&#10;AwAAAAA=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專案委託方委託</w:t>
                            </w:r>
                          </w:p>
                        </w:txbxContent>
                      </v:textbox>
                    </v:shape>
                  </v:group>
                  <v:group id="組合 16" o:spid="_x0000_s1026" o:spt="203" style="position:absolute;left:21103;top:16613;height:4320;width:10855;" coordorigin="21103,16613" coordsize="9529,4320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流程圖: 過程 128" o:spid="_x0000_s1026" o:spt="109" type="#_x0000_t109" style="position:absolute;left:21103;top:16613;height:4320;width:9529;" filled="f" stroked="t" coordsize="21600,21600" o:gfxdata="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SPPr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流程圖: 過程 129" o:spid="_x0000_s1026" o:spt="109" type="#_x0000_t109" style="position:absolute;left:21806;top:17768;height:2629;width:8322;" filled="f" stroked="f" coordsize="21600,21600" o:gfxdata="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RHGkugAAANsA&#10;AAAPAAAAAAAAAAEAIAAAACIAAABkcnMvZG93bnJldi54bWxQSwECFAAUAAAACACHTuJAMy8FnjsA&#10;AAA5AAAAEAAAAAAAAAABACAAAAAJAQAAZHJzL3NoYXBleG1sLnhtbFBLBQYAAAAABgAGAFsBAACz&#10;AwAAAAA=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成立價格</w:t>
                            </w:r>
                          </w:p>
                        </w:txbxContent>
                      </v:textbox>
                    </v:shape>
                  </v:group>
                  <v:group id="組合 17" o:spid="_x0000_s1026" o:spt="203" style="position:absolute;left:20115;top:7567;height:6502;width:12831;" coordorigin="20115,7567" coordsize="10778,6196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流程圖: 過程 62" o:spid="_x0000_s1026" o:spt="109" type="#_x0000_t109" style="position:absolute;left:21312;top:8995;height:4768;width:8529;" filled="f" stroked="f" coordsize="21600,21600" o:gfxdata="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l0BN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264" w:lineRule="auto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委託受理審核</w:t>
                            </w:r>
                          </w:p>
                        </w:txbxContent>
                      </v:textbox>
                    </v:shape>
                    <v:shape id="流程圖: 決策 63" o:spid="_x0000_s1026" o:spt="110" type="#_x0000_t110" style="position:absolute;left:20115;top:7567;height:5183;width:10778;" filled="f" stroked="t" coordsize="21600,21600" o:gfxdata="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GBXm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</v:group>
                  <v:group id="組合 18" o:spid="_x0000_s1026" o:spt="203" style="position:absolute;left:21103;top:24541;height:4320;width:10855;" coordorigin="21103,24541" coordsize="9529,432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流程圖: 過程 60" o:spid="_x0000_s1026" o:spt="109" type="#_x0000_t109" style="position:absolute;left:21103;top:24541;height:4320;width:9529;" filled="f" stroked="t" coordsize="21600,21600" o:gfxdata="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QHd97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流程圖: 過程 61" o:spid="_x0000_s1026" o:spt="109" type="#_x0000_t109" style="position:absolute;left:21806;top:25696;height:2629;width:8322;" filled="f" stroked="f" coordsize="21600,21600" o:gfxdata="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XxiB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蒐集價格</w:t>
                            </w:r>
                          </w:p>
                        </w:txbxContent>
                      </v:textbox>
                    </v:shape>
                  </v:group>
                  <v:group id="組合 19" o:spid="_x0000_s1026" o:spt="203" style="position:absolute;left:-1130;top:23019;height:9862;width:11672;" coordorigin="-1322,23019" coordsize="13653,4468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流程圖: 文件 58" o:spid="_x0000_s1026" o:spt="114" type="#_x0000_t114" style="position:absolute;left:-1127;top:23019;height:4468;width:13162;" filled="f" stroked="t" coordsize="21600,21600" o:gfxdata="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/u1+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流程圖: 過程 59" o:spid="_x0000_s1026" o:spt="109" type="#_x0000_t109" style="position:absolute;left:-1322;top:23231;height:3586;width:13653;" filled="f" stroked="f" coordsize="21600,21600" o:gfxdata="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KLsZ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264" w:lineRule="auto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現場查驗資料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264" w:lineRule="auto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市場調查資料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264" w:lineRule="auto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政策法規資料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264" w:lineRule="auto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其他資料</w:t>
                            </w:r>
                          </w:p>
                        </w:txbxContent>
                      </v:textbox>
                    </v:shape>
                  </v:group>
                  <v:group id="組合 20" o:spid="_x0000_s1026" o:spt="203" style="position:absolute;left:21103;top:32469;height:4320;width:10855;" coordorigin="21103,32469" coordsize="9529,432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流程圖: 過程 56" o:spid="_x0000_s1026" o:spt="109" type="#_x0000_t109" style="position:absolute;left:21103;top:32469;height:4320;width:9529;" filled="f" stroked="t" coordsize="21600,21600" o:gfxdata="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A6eodugAAANs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流程圖: 過程 57" o:spid="_x0000_s1026" o:spt="109" type="#_x0000_t109" style="position:absolute;left:21806;top:33624;height:2629;width:8322;" filled="f" stroked="f" coordsize="21600,21600" o:gfxdata="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Lcva7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測算</w:t>
                            </w:r>
                          </w:p>
                        </w:txbxContent>
                      </v:textbox>
                    </v:shape>
                  </v:group>
                  <v:group id="組合 21" o:spid="_x0000_s1026" o:spt="203" style="position:absolute;left:21103;top:50082;height:4320;width:10855;" coordorigin="21103,50082" coordsize="9529,4320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流程圖: 過程 54" o:spid="_x0000_s1026" o:spt="109" type="#_x0000_t109" style="position:absolute;left:21103;top:50082;height:4320;width:9529;" filled="f" stroked="t" coordsize="21600,21600" o:gfxdata="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rVXb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流程圖: 過程 55" o:spid="_x0000_s1026" o:spt="109" type="#_x0000_t109" style="position:absolute;left:21806;top:51237;height:2629;width:8322;" filled="f" stroked="f" coordsize="21600,21600" o:gfxdata="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vFii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簽發、送達</w:t>
                            </w:r>
                          </w:p>
                        </w:txbxContent>
                      </v:textbox>
                    </v:shape>
                  </v:group>
                  <v:group id="組合 22" o:spid="_x0000_s1026" o:spt="203" style="position:absolute;left:18686;top:40396;height:6457;width:15689;" coordorigin="18686,40397" coordsize="11526,5194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流程圖: 過程 52" o:spid="_x0000_s1026" o:spt="109" type="#_x0000_t109" style="position:absolute;left:20067;top:41567;height:4024;width:8536;" filled="f" stroked="f" coordsize="21600,21600" o:gfxdata="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PEtxL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264" w:lineRule="auto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草擬價格審核是否通過</w:t>
                            </w:r>
                          </w:p>
                        </w:txbxContent>
                      </v:textbox>
                    </v:shape>
                    <v:shape id="流程圖: 決策 53" o:spid="_x0000_s1026" o:spt="110" type="#_x0000_t110" style="position:absolute;left:18686;top:40397;height:4889;width:11526;" filled="f" stroked="t" coordsize="21600,21600" o:gfxdata="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2Bo8L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</v:group>
                  <v:group id="組合 23" o:spid="_x0000_s1026" o:spt="203" style="position:absolute;left:18686;top:58010;height:6032;width:15688;" coordorigin="18686,58010" coordsize="13179,5748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流程圖: 過程 50" o:spid="_x0000_s1026" o:spt="109" type="#_x0000_t109" style="position:absolute;left:21079;top:58990;height:4768;width:8530;" filled="f" stroked="f" coordsize="21600,21600" o:gfxdata="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W65tr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264" w:lineRule="auto"/>
                              <w:ind w:left="0" w:right="0"/>
                              <w:jc w:val="center"/>
                              <w:rPr>
                                <w:rFonts w:hint="default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spacing w:val="13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委託方審核是否通過</w:t>
                            </w:r>
                          </w:p>
                        </w:txbxContent>
                      </v:textbox>
                    </v:shape>
                    <v:shape id="流程圖: 決策 51" o:spid="_x0000_s1026" o:spt="110" type="#_x0000_t110" style="position:absolute;left:18686;top:58010;height:5182;width:13179;" filled="f" stroked="t" coordsize="21600,21600" o:gfxdata="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I+D+b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</v:group>
                  <v:group id="組合 24" o:spid="_x0000_s1026" o:spt="203" style="position:absolute;left:42801;top:58569;height:4320;width:10854;" coordorigin="42801,58569" coordsize="9528,4320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流程圖: 過程 48" o:spid="_x0000_s1026" o:spt="109" type="#_x0000_t109" style="position:absolute;left:42801;top:58569;height:4320;width:9528;" filled="f" stroked="t" coordsize="21600,21600" o:gfxdata="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5KdzL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流程圖: 過程 49" o:spid="_x0000_s1026" o:spt="109" type="#_x0000_t109" style="position:absolute;left:43498;top:59724;height:2629;width:8328;" filled="f" stroked="f" coordsize="21600,21600" o:gfxdata="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pZVW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重新鑑定</w:t>
                            </w:r>
                          </w:p>
                        </w:txbxContent>
                      </v:textbox>
                    </v:shape>
                  </v:group>
                  <v:group id="組合 25" o:spid="_x0000_s1026" o:spt="203" style="position:absolute;left:42801;top:50249;height:4320;width:10854;" coordorigin="42801,50249" coordsize="9528,4320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o:spt="109" type="#_x0000_t109" style="position:absolute;left:42801;top:50249;height:4320;width:9528;" filled="f" stroked="t" coordsize="21600,21600" o:gfxdata="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+U+VL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_x0000_s1026" o:spid="_x0000_s1026" o:spt="109" type="#_x0000_t109" style="position:absolute;left:43498;top:51405;height:2629;width:8328;" filled="f" stroked="f" coordsize="21600,21600" o:gfxdata="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u/si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補充鑑定</w:t>
                            </w:r>
                          </w:p>
                        </w:txbxContent>
                      </v:textbox>
                    </v:shape>
                  </v:group>
                  <v:group id="組合 26" o:spid="_x0000_s1026" o:spt="203" style="position:absolute;left:42801;top:41275;height:4320;width:10854;" coordorigin="42801,41275" coordsize="9528,4320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流程圖: 過程 44" o:spid="_x0000_s1026" o:spt="109" type="#_x0000_t109" style="position:absolute;left:42801;top:41275;height:4320;width:9528;" filled="f" stroked="t" coordsize="21600,21600" o:gfxdata="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nqqJr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流程圖: 過程 45" o:spid="_x0000_s1026" o:spt="109" type="#_x0000_t109" style="position:absolute;left:43498;top:42431;height:2629;width:8328;" filled="f" stroked="f" coordsize="21600,21600" o:gfxdata="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Yv1i7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上級複核</w:t>
                            </w:r>
                          </w:p>
                        </w:txbxContent>
                      </v:textbox>
                    </v:shape>
                  </v:group>
                  <v:group id="組合 27" o:spid="_x0000_s1026" o:spt="203" style="position:absolute;left:21020;top:67055;height:4320;width:11017;" coordorigin="21020,67055" coordsize="9671,4320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流程圖: 過程 42" o:spid="_x0000_s1026" o:spt="109" type="#_x0000_t109" style="position:absolute;left:21020;top:67055;height:4320;width:9528;" filled="f" stroked="t" coordsize="21600,21600" o:gfxdata="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Qeuir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4679A7" joinstyle="miter"/>
                      <v:imagedata o:title=""/>
                      <o:lock v:ext="edit" aspectratio="f"/>
                      <v:textbox inset="1.42875mm,2.02511811023622pt,1.42875mm,2.02511811023622pt"/>
                    </v:shape>
                    <v:shape id="流程圖: 過程 43" o:spid="_x0000_s1026" o:spt="109" type="#_x0000_t109" style="position:absolute;left:21076;top:68211;height:2629;width:9615;" filled="f" stroked="f" coordsize="21600,21600" o:gfxdata="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Za/y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1pt"/>
                      <v:imagedata o:title=""/>
                      <o:lock v:ext="edit" aspectratio="f"/>
                      <v:textbox inset="1.42875mm,2.02511811023622pt,1.42875mm,2.02511811023622pt"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漢儀中黑簡" w:hAnsi="漢儀中黑簡" w:eastAsia="漢儀中黑簡" w:cs="漢儀中黑簡"/>
                                <w:color w:val="4679A7"/>
                                <w:kern w:val="24"/>
                                <w:sz w:val="22"/>
                                <w:szCs w:val="22"/>
                                <w:lang w:val="en-US" w:eastAsia="zh-CN" w:bidi="ar"/>
                              </w:rPr>
                              <w:t>整理資料、存檔</w:t>
                            </w:r>
                          </w:p>
                        </w:txbxContent>
                      </v:textbox>
                    </v:shape>
                  </v:group>
                  <v:shape id="連線符: 肘形 28" o:spid="_x0000_s1026" o:spt="34" type="#_x0000_t34" style="position:absolute;left:31880;top:2100;flip:x y;height:8186;width:1065;" filled="f" stroked="t" coordsize="21600,21600" o:gfxdata="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Be1+W5AAAA2wAA&#10;AA8AAAAAAAAAAQAgAAAAIgAAAGRycy9kb3ducmV2LnhtbFBLAQIUABQAAAAIAIdO4kAzLwWeOwAA&#10;ADkAAAAQAAAAAAAAAAEAIAAAAAgBAABkcnMvc2hhcGV4bWwueG1sUEsFBgAAAAAGAAYAWwEAALID&#10;AAAAAA==&#10;" adj="-46381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連線符: 肘形 29" o:spid="_x0000_s1026" o:spt="34" type="#_x0000_t34" style="position:absolute;left:31957;top:18773;flip:x y;height:24662;width:2417;" filled="f" stroked="t" coordsize="21600,21600" o:gfxdata="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G9XTvQAA&#10;ANsAAAAPAAAAAAAAAAEAIAAAACIAAABkcnMvZG93bnJldi54bWxQSwECFAAUAAAACACHTuJAMy8F&#10;njsAAAA5AAAAEAAAAAAAAAABACAAAAAMAQAAZHJzL3NoYXBleG1sLnhtbFBLBQYAAAAABgAGAFsB&#10;AAC2AwAAAAA=&#10;" adj="-20431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連線符: 肘形 30" o:spid="_x0000_s1026" o:spt="33" type="#_x0000_t33" style="position:absolute;left:20466;top:13514;flip:y;height:16348;width:39175;rotation:5898240f;" filled="f" stroked="t" coordsize="21600,21600" o:gfxdata="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+Kh/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31" o:spid="_x0000_s1026" o:spt="32" type="#_x0000_t32" style="position:absolute;left:26530;top:13005;height:3608;width:0;" filled="f" stroked="t" coordsize="21600,21600" o:gfxdata="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IZ/P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32" o:spid="_x0000_s1026" o:spt="32" type="#_x0000_t32" style="position:absolute;left:26530;top:20933;height:3608;width:0;" filled="f" stroked="t" coordsize="21600,21600" o:gfxdata="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G06V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33" o:spid="_x0000_s1026" o:spt="32" type="#_x0000_t32" style="position:absolute;left:26530;top:28861;height:3608;width:0;" filled="f" stroked="t" coordsize="21600,21600" o:gfxdata="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6ztZdLUAAADbAAAADwAA&#10;AAAAAAABACAAAAAiAAAAZHJzL2Rvd25yZXYueG1sUEsBAhQAFAAAAAgAh07iQDMvBZ47AAAAOQAA&#10;ABAAAAAAAAAAAQAgAAAABAEAAGRycy9zaGFwZXhtbC54bWxQSwUGAAAAAAYABgBbAQAArgMAAAAA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34" o:spid="_x0000_s1026" o:spt="32" type="#_x0000_t32" style="position:absolute;left:26530;top:36789;height:3608;width:0;" filled="f" stroked="t" coordsize="21600,21600" o:gfxdata="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R3/O+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35" o:spid="_x0000_s1026" o:spt="32" type="#_x0000_t32" style="position:absolute;left:26530;top:46474;height:3608;width:0;" filled="f" stroked="t" coordsize="21600,21600" o:gfxdata="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lYpi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36" o:spid="_x0000_s1026" o:spt="32" type="#_x0000_t32" style="position:absolute;left:26530;top:54402;flip:x;height:3608;width:0;" filled="f" stroked="t" coordsize="21600,21600" o:gfxdata="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34rPy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37" o:spid="_x0000_s1026" o:spt="32" type="#_x0000_t32" style="position:absolute;left:26447;top:63447;flip:x;height:3608;width:83;" filled="f" stroked="t" coordsize="21600,21600" o:gfxdata="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RNIi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38" o:spid="_x0000_s1026" o:spt="32" type="#_x0000_t32" style="position:absolute;left:34374;top:60729;height:0;width:8427;" filled="f" stroked="t" coordsize="21600,21600" o:gfxdata="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TPrs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39" o:spid="_x0000_s1026" o:spt="32" type="#_x0000_t32" style="position:absolute;left:48228;top:54569;flip:y;height:4000;width:0;" filled="f" stroked="t" coordsize="21600,21600" o:gfxdata="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jw9k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40" o:spid="_x0000_s1026" o:spt="32" type="#_x0000_t32" style="position:absolute;left:48228;top:45595;flip:y;height:4654;width:0;" filled="f" stroked="t" coordsize="21600,21600" o:gfxdata="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sOq/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  <v:shape id="直接箭頭連線符 41" o:spid="_x0000_s1026" o:spt="32" type="#_x0000_t32" style="position:absolute;left:10539;top:26701;flip:x;height:61;width:10564;" filled="f" stroked="t" coordsize="21600,21600" o:gfxdata="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1w+j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4679A7" joinstyle="miter" endarrow="block"/>
                    <v:imagedata o:title=""/>
                    <o:lock v:ext="edit" aspectratio="f"/>
                  </v:shape>
                </v:group>
                <v:group id="組合 2" o:spid="_x0000_s1026" o:spt="203" style="position:absolute;left:28326;top:46035;height:3233;width:3594;" coordorigin="28326,46035" coordsize="3594,323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橢圓 12" o:spid="_x0000_s1026" o:spt="3" type="#_x0000_t3" style="position:absolute;left:28531;top:46035;height:3168;width:3168;" filled="f" stroked="t" coordsize="21600,21600" o:gfxdata="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81Jv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4679A7" joinstyle="miter"/>
                    <v:imagedata o:title=""/>
                    <o:lock v:ext="edit" aspectratio="t"/>
                    <v:textbox inset="1.42875mm,2.02511811023622pt,1.42875mm,2.02511811023622pt"/>
                  </v:shape>
                  <v:shape id="流程圖: 過程 13" o:spid="_x0000_s1026" o:spt="109" type="#_x0000_t109" style="position:absolute;left:28326;top:46639;height:2628;width:3594;" filled="f" stroked="f" coordsize="21600,21600" o:gfxdata="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cgx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是</w:t>
                          </w:r>
                        </w:p>
                      </w:txbxContent>
                    </v:textbox>
                  </v:shape>
                </v:group>
                <v:group id="組合 3" o:spid="_x0000_s1026" o:spt="203" style="position:absolute;left:31261;top:38396;height:3302;width:3594;" coordorigin="31261,38396" coordsize="3594,3302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橢圓 10" o:spid="_x0000_s1026" o:spt="3" type="#_x0000_t3" style="position:absolute;left:31466;top:38396;height:3168;width:3168;" filled="f" stroked="t" coordsize="21600,21600" o:gfxdata="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x/Xy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4679A7" joinstyle="miter"/>
                    <v:imagedata o:title=""/>
                    <o:lock v:ext="edit" aspectratio="t"/>
                    <v:textbox inset="1.42875mm,2.02511811023622pt,1.42875mm,2.02511811023622pt"/>
                  </v:shape>
                  <v:shape id="流程圖: 過程 11" o:spid="_x0000_s1026" o:spt="109" type="#_x0000_t109" style="position:absolute;left:31261;top:39069;height:2629;width:3594;" filled="f" stroked="f" coordsize="21600,21600" o:gfxdata="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Ba/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否</w:t>
                          </w:r>
                        </w:p>
                      </w:txbxContent>
                    </v:textbox>
                  </v:shape>
                </v:group>
                <v:group id="組合 4" o:spid="_x0000_s1026" o:spt="203" style="position:absolute;left:31836;top:56035;height:3302;width:3588;" coordorigin="31836,56035" coordsize="3588,3301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橢圓 8" o:spid="_x0000_s1026" o:spt="3" type="#_x0000_t3" style="position:absolute;left:32041;top:56035;height:3168;width:3168;" filled="f" stroked="t" coordsize="21600,21600" o:gfxdata="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9odFG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4679A7" joinstyle="miter"/>
                    <v:imagedata o:title=""/>
                    <o:lock v:ext="edit" aspectratio="t"/>
                    <v:textbox inset="1.42875mm,2.02511811023622pt,1.42875mm,2.02511811023622pt"/>
                  </v:shape>
                  <v:shape id="流程圖: 過程 9" o:spid="_x0000_s1026" o:spt="109" type="#_x0000_t109" style="position:absolute;left:31836;top:56708;height:2628;width:3588;" filled="f" stroked="f" coordsize="21600,21600" o:gfxdata="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1zGf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否</w:t>
                          </w:r>
                        </w:p>
                      </w:txbxContent>
                    </v:textbox>
                  </v:shape>
                </v:group>
                <v:group id="組合 5" o:spid="_x0000_s1026" o:spt="203" style="position:absolute;left:27875;top:63018;height:3233;width:3588;" coordorigin="27875,63018" coordsize="3588,3232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橢圓 6" o:spid="_x0000_s1026" o:spt="3" type="#_x0000_t3" style="position:absolute;left:28079;top:63018;height:3168;width:3168;" filled="f" stroked="t" coordsize="21600,21600" o:gfxdata="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734CO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4679A7" joinstyle="miter"/>
                    <v:imagedata o:title=""/>
                    <o:lock v:ext="edit" aspectratio="t"/>
                    <v:textbox inset="1.42875mm,2.02511811023622pt,1.42875mm,2.02511811023622pt"/>
                  </v:shape>
                  <v:shape id="流程圖: 過程 7" o:spid="_x0000_s1026" o:spt="109" type="#_x0000_t109" style="position:absolute;left:27875;top:63622;height:2628;width:3588;" filled="f" stroked="f" coordsize="21600,21600" o:gfxdata="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/r2cy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是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</w:p>
    <w:p>
      <w:pPr>
        <w:widowControl/>
        <w:jc w:val="left"/>
        <w:rPr>
          <w:rFonts w:ascii="思源黑體 Medium" w:hAnsi="思源黑體 Medium" w:eastAsia="思源黑體 Medium" w:cs="思源黑體 Medium"/>
        </w:rPr>
      </w:pPr>
      <w:bookmarkStart w:id="1" w:name="_GoBack"/>
      <w:bookmarkEnd w:id="1"/>
      <w:r>
        <w:rPr>
          <w:rFonts w:ascii="思源黑體 Regular" w:hAnsi="思源黑體 Regular" w:eastAsia="思源黑體 Regular"/>
          <w:sz w:val="22"/>
        </w:rPr>
        <w:br w:type="page"/>
      </w:r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94427578-AC7F-460C-81A8-08E27AE17B80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FFCD67B7-FF8B-4215-9626-2A7298DE3070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7DE26DF3-15BB-458A-A471-FF21148F004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020723C3-7BFA-4B5E-BBB1-22881E6C47E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AB0F5D8-6ADC-468A-9838-085EE6DC6E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574D308D-B1D8-4A41-8E34-1533D8E8144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2B4E02D0-975E-4040-B74F-197BC658D59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4BAD966E-F919-4E26-8682-AF3972428C8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358377A8-F845-48CD-9447-6BDFB4F65A09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思源黑体 Regular">
    <w:altName w:val="黑体"/>
    <w:panose1 w:val="020B0500000000000000"/>
    <w:charset w:val="86"/>
    <w:family w:val="swiss"/>
    <w:pitch w:val="default"/>
    <w:sig w:usb0="00000000" w:usb1="00000000" w:usb2="00000016" w:usb3="00000000" w:csb0="602E0107" w:csb1="00000000"/>
    <w:embedRegular r:id="rId10" w:fontKey="{467E5ED3-0274-4EE3-93A9-CF207C3D930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1" w:fontKey="{1F621921-547B-48D1-BB76-A530C7C1C4ED}"/>
  </w:font>
  <w:font w:name="OPPOSans R">
    <w:panose1 w:val="00020600040101010101"/>
    <w:charset w:val="86"/>
    <w:family w:val="roman"/>
    <w:pitch w:val="default"/>
    <w:sig w:usb0="A100027F" w:usb1="7A01785B" w:usb2="00000016" w:usb3="00000000" w:csb0="0004009F" w:csb1="00000000"/>
    <w:embedRegular r:id="rId12" w:fontKey="{20172783-927D-40AB-9C46-BCBF5DB74D91}"/>
  </w:font>
  <w:font w:name="汉仪中黑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13" w:fontKey="{294CAED1-2293-4FAC-93B4-47107ADACD14}"/>
  </w:font>
  <w:font w:name="思源黑体 Medium">
    <w:altName w:val="黑体"/>
    <w:panose1 w:val="020B0600000000000000"/>
    <w:charset w:val="86"/>
    <w:family w:val="swiss"/>
    <w:pitch w:val="default"/>
    <w:sig w:usb0="00000000" w:usb1="00000000" w:usb2="00000016" w:usb3="00000000" w:csb0="602E0107" w:csb1="00000000"/>
    <w:embedRegular r:id="rId14" w:fontKey="{3F3433E4-FC39-4DCD-AC83-62DEAADC1911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5" w:fontKey="{7910A7BD-7A73-43FE-9921-A198619633F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E2029"/>
    <w:multiLevelType w:val="multilevel"/>
    <w:tmpl w:val="C0DE2029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jcsImhkaWQiOiJlMzUxMDU5NTRhZjAwMjI2Njc3MTYwZWMwMmU0NDM3MiIsInVzZXJDb3VudCI6MX0="/>
  </w:docVars>
  <w:rsids>
    <w:rsidRoot w:val="54D0549B"/>
    <w:rsid w:val="000231BC"/>
    <w:rsid w:val="00031295"/>
    <w:rsid w:val="00034A4F"/>
    <w:rsid w:val="00043AFF"/>
    <w:rsid w:val="00087952"/>
    <w:rsid w:val="000948E8"/>
    <w:rsid w:val="000C0CEB"/>
    <w:rsid w:val="000F3BA4"/>
    <w:rsid w:val="001231F0"/>
    <w:rsid w:val="00132562"/>
    <w:rsid w:val="00133351"/>
    <w:rsid w:val="00135043"/>
    <w:rsid w:val="00153821"/>
    <w:rsid w:val="00154D01"/>
    <w:rsid w:val="001570BA"/>
    <w:rsid w:val="00176D94"/>
    <w:rsid w:val="001844CE"/>
    <w:rsid w:val="00184845"/>
    <w:rsid w:val="00187F61"/>
    <w:rsid w:val="00193EA5"/>
    <w:rsid w:val="00194C18"/>
    <w:rsid w:val="001960A3"/>
    <w:rsid w:val="00196399"/>
    <w:rsid w:val="001C1D8A"/>
    <w:rsid w:val="001F1C0A"/>
    <w:rsid w:val="00226B52"/>
    <w:rsid w:val="00236958"/>
    <w:rsid w:val="00265AB7"/>
    <w:rsid w:val="002773FF"/>
    <w:rsid w:val="002A16DF"/>
    <w:rsid w:val="002A1D57"/>
    <w:rsid w:val="002E1B09"/>
    <w:rsid w:val="002E2456"/>
    <w:rsid w:val="002E296C"/>
    <w:rsid w:val="002F4EAE"/>
    <w:rsid w:val="00313C9F"/>
    <w:rsid w:val="00326864"/>
    <w:rsid w:val="00332053"/>
    <w:rsid w:val="00383552"/>
    <w:rsid w:val="00393651"/>
    <w:rsid w:val="003A4E6B"/>
    <w:rsid w:val="003C439D"/>
    <w:rsid w:val="003D20AF"/>
    <w:rsid w:val="00422D46"/>
    <w:rsid w:val="00424120"/>
    <w:rsid w:val="00426317"/>
    <w:rsid w:val="00441473"/>
    <w:rsid w:val="00442EF9"/>
    <w:rsid w:val="00450672"/>
    <w:rsid w:val="00482835"/>
    <w:rsid w:val="004C2280"/>
    <w:rsid w:val="004C3746"/>
    <w:rsid w:val="004D3E2A"/>
    <w:rsid w:val="004F666B"/>
    <w:rsid w:val="00501917"/>
    <w:rsid w:val="00504D28"/>
    <w:rsid w:val="00513606"/>
    <w:rsid w:val="0056708B"/>
    <w:rsid w:val="005718AE"/>
    <w:rsid w:val="005A2900"/>
    <w:rsid w:val="005C10DD"/>
    <w:rsid w:val="005C30FD"/>
    <w:rsid w:val="005E0DD7"/>
    <w:rsid w:val="005E343A"/>
    <w:rsid w:val="00626049"/>
    <w:rsid w:val="006D473D"/>
    <w:rsid w:val="006D6782"/>
    <w:rsid w:val="00736CE0"/>
    <w:rsid w:val="0075471F"/>
    <w:rsid w:val="007829D0"/>
    <w:rsid w:val="00790460"/>
    <w:rsid w:val="007B50C1"/>
    <w:rsid w:val="007B67F4"/>
    <w:rsid w:val="007C64C3"/>
    <w:rsid w:val="007F378C"/>
    <w:rsid w:val="008039D6"/>
    <w:rsid w:val="008114E6"/>
    <w:rsid w:val="0082423A"/>
    <w:rsid w:val="00853CEE"/>
    <w:rsid w:val="0086100B"/>
    <w:rsid w:val="00895935"/>
    <w:rsid w:val="008A2E77"/>
    <w:rsid w:val="008A3126"/>
    <w:rsid w:val="008B18C6"/>
    <w:rsid w:val="008C1694"/>
    <w:rsid w:val="008D5DF9"/>
    <w:rsid w:val="00903A38"/>
    <w:rsid w:val="0090682A"/>
    <w:rsid w:val="00925CAE"/>
    <w:rsid w:val="00943B99"/>
    <w:rsid w:val="00946CE8"/>
    <w:rsid w:val="009610C3"/>
    <w:rsid w:val="00970D8D"/>
    <w:rsid w:val="00980807"/>
    <w:rsid w:val="009B2C30"/>
    <w:rsid w:val="009D118E"/>
    <w:rsid w:val="009D2B98"/>
    <w:rsid w:val="009E6CFA"/>
    <w:rsid w:val="00A01F6D"/>
    <w:rsid w:val="00A24C07"/>
    <w:rsid w:val="00A374EB"/>
    <w:rsid w:val="00A822BB"/>
    <w:rsid w:val="00AC5B0E"/>
    <w:rsid w:val="00AE6F42"/>
    <w:rsid w:val="00AF7892"/>
    <w:rsid w:val="00B3473B"/>
    <w:rsid w:val="00B42CC2"/>
    <w:rsid w:val="00B70D08"/>
    <w:rsid w:val="00B9421F"/>
    <w:rsid w:val="00BE789A"/>
    <w:rsid w:val="00CE190A"/>
    <w:rsid w:val="00CF396C"/>
    <w:rsid w:val="00D15980"/>
    <w:rsid w:val="00D2630C"/>
    <w:rsid w:val="00D34287"/>
    <w:rsid w:val="00D414E6"/>
    <w:rsid w:val="00D446C1"/>
    <w:rsid w:val="00D54E3D"/>
    <w:rsid w:val="00D608DF"/>
    <w:rsid w:val="00D73F26"/>
    <w:rsid w:val="00DA5D89"/>
    <w:rsid w:val="00DC219B"/>
    <w:rsid w:val="00DC2FBD"/>
    <w:rsid w:val="00DE4BC9"/>
    <w:rsid w:val="00DF7F49"/>
    <w:rsid w:val="00E01670"/>
    <w:rsid w:val="00E07458"/>
    <w:rsid w:val="00E15E8B"/>
    <w:rsid w:val="00E228C9"/>
    <w:rsid w:val="00E2702B"/>
    <w:rsid w:val="00E373C6"/>
    <w:rsid w:val="00E37432"/>
    <w:rsid w:val="00E46261"/>
    <w:rsid w:val="00E5287B"/>
    <w:rsid w:val="00E56FF1"/>
    <w:rsid w:val="00E57B9E"/>
    <w:rsid w:val="00E93C76"/>
    <w:rsid w:val="00EB6076"/>
    <w:rsid w:val="00EF44B1"/>
    <w:rsid w:val="00F06B5C"/>
    <w:rsid w:val="00F33841"/>
    <w:rsid w:val="00F61265"/>
    <w:rsid w:val="00F92AC4"/>
    <w:rsid w:val="00FA7869"/>
    <w:rsid w:val="00FB62DE"/>
    <w:rsid w:val="00FC499E"/>
    <w:rsid w:val="00FD6214"/>
    <w:rsid w:val="00FE3749"/>
    <w:rsid w:val="00FF49F0"/>
    <w:rsid w:val="01AA7748"/>
    <w:rsid w:val="026C79D1"/>
    <w:rsid w:val="03A9455C"/>
    <w:rsid w:val="05F8409D"/>
    <w:rsid w:val="072622AA"/>
    <w:rsid w:val="09C26006"/>
    <w:rsid w:val="0A600264"/>
    <w:rsid w:val="0CF35099"/>
    <w:rsid w:val="0D9C1829"/>
    <w:rsid w:val="1050022F"/>
    <w:rsid w:val="10DB0C75"/>
    <w:rsid w:val="123F3866"/>
    <w:rsid w:val="13892101"/>
    <w:rsid w:val="15EF74E8"/>
    <w:rsid w:val="16470DC2"/>
    <w:rsid w:val="19407D2F"/>
    <w:rsid w:val="1975120B"/>
    <w:rsid w:val="19956AD1"/>
    <w:rsid w:val="1AE1757A"/>
    <w:rsid w:val="1B3B2FB1"/>
    <w:rsid w:val="21A46446"/>
    <w:rsid w:val="26E00BE2"/>
    <w:rsid w:val="26EB3A7F"/>
    <w:rsid w:val="28D32AA9"/>
    <w:rsid w:val="2B7500C8"/>
    <w:rsid w:val="30DF4185"/>
    <w:rsid w:val="31AC5397"/>
    <w:rsid w:val="322D7C19"/>
    <w:rsid w:val="3B9C5AB2"/>
    <w:rsid w:val="3CA8487C"/>
    <w:rsid w:val="3DAB602E"/>
    <w:rsid w:val="3F2D67F4"/>
    <w:rsid w:val="3F5D7B4E"/>
    <w:rsid w:val="42054C67"/>
    <w:rsid w:val="421D1E97"/>
    <w:rsid w:val="43FF6371"/>
    <w:rsid w:val="474619D5"/>
    <w:rsid w:val="480F57AF"/>
    <w:rsid w:val="48E01802"/>
    <w:rsid w:val="493D0C89"/>
    <w:rsid w:val="4A7E58F6"/>
    <w:rsid w:val="4B7C6F57"/>
    <w:rsid w:val="4BC50953"/>
    <w:rsid w:val="4D092E5D"/>
    <w:rsid w:val="4E06735F"/>
    <w:rsid w:val="4E0728D3"/>
    <w:rsid w:val="4E7673D7"/>
    <w:rsid w:val="51D11647"/>
    <w:rsid w:val="52CB633F"/>
    <w:rsid w:val="54D0549B"/>
    <w:rsid w:val="582100B9"/>
    <w:rsid w:val="59D8639A"/>
    <w:rsid w:val="5B946275"/>
    <w:rsid w:val="5BE85FB8"/>
    <w:rsid w:val="5CEF0A6D"/>
    <w:rsid w:val="5E2574B5"/>
    <w:rsid w:val="5EC63978"/>
    <w:rsid w:val="60F97498"/>
    <w:rsid w:val="63FD00F7"/>
    <w:rsid w:val="640E60CC"/>
    <w:rsid w:val="65E425CC"/>
    <w:rsid w:val="65F44C9A"/>
    <w:rsid w:val="681F1AA1"/>
    <w:rsid w:val="68C6679F"/>
    <w:rsid w:val="69E515F3"/>
    <w:rsid w:val="6AF04B82"/>
    <w:rsid w:val="6B0A0C92"/>
    <w:rsid w:val="6DFB3B47"/>
    <w:rsid w:val="6EFD5087"/>
    <w:rsid w:val="73154520"/>
    <w:rsid w:val="73EB1756"/>
    <w:rsid w:val="74026EA4"/>
    <w:rsid w:val="78DF1028"/>
    <w:rsid w:val="7EBF1417"/>
    <w:rsid w:val="7FFF1C70"/>
    <w:rsid w:val="9EDF6DA2"/>
    <w:rsid w:val="F6BFCB7C"/>
    <w:rsid w:val="FF7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  <w:style w:type="paragraph" w:styleId="6">
    <w:name w:val="Title"/>
    <w:basedOn w:val="1"/>
    <w:link w:val="16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954F72"/>
      <w:u w:val="single"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字符"/>
    <w:basedOn w:val="9"/>
    <w:link w:val="6"/>
    <w:qFormat/>
    <w:uiPriority w:val="0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7">
    <w:name w:val="标题 1 字符"/>
    <w:basedOn w:val="9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8">
    <w:name w:val="微 A"/>
    <w:basedOn w:val="9"/>
    <w:qFormat/>
    <w:uiPriority w:val="0"/>
    <w:rPr>
      <w:rFonts w:ascii="Arial" w:hAnsi="Arial" w:eastAsia="微软雅黑 Light" w:cs="Arial"/>
      <w:sz w:val="22"/>
    </w:rPr>
  </w:style>
  <w:style w:type="character" w:customStyle="1" w:styleId="19">
    <w:name w:val="宋 b22 字符"/>
    <w:basedOn w:val="9"/>
    <w:qFormat/>
    <w:uiPriority w:val="0"/>
    <w:rPr>
      <w:rFonts w:hint="eastAsia" w:ascii="等线 Light" w:hAnsi="等线 Light" w:eastAsia="仿宋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1378acb1-ea8a-434d-b6d7-7db0a61119c8\&#20215;&#26684;&#39033;&#30446;&#31649;&#29702;&#24037;&#20316;&#27969;&#31243;&#222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價格專案管理工作流程圖.docx</Template>
  <Pages>2</Pages>
  <Words>0</Words>
  <Characters>0</Characters>
  <Lines>1</Lines>
  <Paragraphs>1</Paragraphs>
  <TotalTime>10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2022-12-24T11:37:00Z</dcterms:created>
  <dc:creator>簡報雲PPT</dc:creator>
  <dc:description/>
  <cp:lastModifiedBy>簡報雲PPT</cp:lastModifiedBy>
  <dcterms:modified xsi:type="dcterms:W3CDTF">2022-12-24T11:38:41Z</dcterms:modified>
  <cp:revision>7</cp:revision>
</cp:coreProperties>
</file>