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1503045</wp:posOffset>
                </wp:positionH>
                <wp:positionV relativeFrom="paragraph">
                  <wp:posOffset>-402590</wp:posOffset>
                </wp:positionV>
                <wp:extent cx="3000375" cy="447675"/>
                <wp:effectExtent l="0" t="0" r="9525" b="9525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85035" y="487045"/>
                          <a:ext cx="30003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專案施工進度監察管理流程圖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35pt;margin-top:-31.7pt;height:35.25pt;width:236.25pt;z-index:251688960;mso-width-relative:page;mso-height-relative:page;" filled="f" stroked="f" coordsize="21600,21600" o:gfxdata="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6YZfOtsAAAAJAQAADwAAAAAAAAAB&#10;ACAAAAAiAAAAZHJzL2Rvd25yZXYueG1sUEsBAhQAFAAAAAgAh07iQLGnJpRGAgAAcw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專案施工進度監察管理流程圖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3970020</wp:posOffset>
                </wp:positionH>
                <wp:positionV relativeFrom="paragraph">
                  <wp:posOffset>5287645</wp:posOffset>
                </wp:positionV>
                <wp:extent cx="1609725" cy="333375"/>
                <wp:effectExtent l="10795" t="0" r="17780" b="1714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333375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監理工程師審核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2.6pt;margin-top:416.35pt;height:26.25pt;width:126.75pt;z-index:251673600;v-text-anchor:middle;mso-width-relative:page;mso-height-relative:page;" filled="f" stroked="t" coordsize="21600,21600" o:gfxdata="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tpGvHtgAAAALAQAADwAAAAAAAAABACAAAAAiAAAAZHJzL2Rv&#10;d25yZXYueG1sUEsBAhQAFAAAAAgAh07iQNh61LNzAgAA2AQAAA4AAAAAAAAAAQAgAAAAJwEAAGRy&#10;cy9lMm9Eb2MueG1sUEsFBgAAAAAGAAYAWQEAAAwGAAAAAA==&#10;">
                <v:fill on="f" focussize="0,0"/>
                <v:stroke weight="1.75pt" color="#92D05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監理工程師審核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3970020</wp:posOffset>
                </wp:positionH>
                <wp:positionV relativeFrom="paragraph">
                  <wp:posOffset>4521835</wp:posOffset>
                </wp:positionV>
                <wp:extent cx="1590675" cy="333375"/>
                <wp:effectExtent l="10795" t="0" r="17780" b="1714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進度計劃調整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2.6pt;margin-top:356.05pt;height:26.25pt;width:125.25pt;z-index:251672576;v-text-anchor:middle;mso-width-relative:page;mso-height-relative:page;" filled="f" stroked="t" coordsize="21600,21600" o:gfxdata="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j9bertoAAAALAQAADwAAAAAAAAABACAAAAAiAAAAZHJzL2Rv&#10;d25yZXYueG1sUEsBAhQAFAAAAAgAh07iQPRIGDZxAgAA2AQAAA4AAAAAAAAAAQAgAAAAKQEAAGRy&#10;cy9lMm9Eb2MueG1sUEsFBgAAAAAGAAYAWQEAAAwGAAAAAA==&#10;">
                <v:fill on="f" focussize="0,0"/>
                <v:stroke weight="1.75pt" color="#92D05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進度計劃調整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3970020</wp:posOffset>
                </wp:positionH>
                <wp:positionV relativeFrom="paragraph">
                  <wp:posOffset>3756025</wp:posOffset>
                </wp:positionV>
                <wp:extent cx="1590675" cy="333375"/>
                <wp:effectExtent l="10795" t="0" r="17780" b="1714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計劃延期趕工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2.6pt;margin-top:295.75pt;height:26.25pt;width:125.25pt;z-index:251671552;v-text-anchor:middle;mso-width-relative:page;mso-height-relative:page;" filled="f" stroked="t" coordsize="21600,21600" o:gfxdata="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L2bdn/aAAAACwEAAA8AAAAAAAAAAQAgAAAAIgAAAGRycy9k&#10;b3ducmV2LnhtbFBLAQIUABQAAAAIAIdO4kAJHrlxcgIAANgEAAAOAAAAAAAAAAEAIAAAACkBAABk&#10;cnMvZTJvRG9jLnhtbFBLBQYAAAAABgAGAFkBAAANBgAAAAA=&#10;">
                <v:fill on="f" focussize="0,0"/>
                <v:stroke weight="1.75pt" color="#92D05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計劃延期趕工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3970020</wp:posOffset>
                </wp:positionH>
                <wp:positionV relativeFrom="paragraph">
                  <wp:posOffset>2990215</wp:posOffset>
                </wp:positionV>
                <wp:extent cx="1590675" cy="333375"/>
                <wp:effectExtent l="10795" t="0" r="17780" b="1714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計劃執行情況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2.6pt;margin-top:235.45pt;height:26.25pt;width:125.25pt;z-index:251670528;v-text-anchor:middle;mso-width-relative:page;mso-height-relative:page;" filled="f" stroked="t" coordsize="21600,21600" o:gfxdata="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SZLpN2wAAAAsBAAAPAAAAAAAAAAEAIAAAACIAAABkcnMv&#10;ZG93bnJldi54bWxQSwECFAAUAAAACACHTuJAa9xDEHICAADYBAAADgAAAAAAAAABACAAAAAqAQAA&#10;ZHJzL2Uyb0RvYy54bWxQSwUGAAAAAAYABgBZAQAADgYAAAAA&#10;">
                <v:fill on="f" focussize="0,0"/>
                <v:stroke weight="1.75pt" color="#92D05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計劃執行情況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3970020</wp:posOffset>
                </wp:positionH>
                <wp:positionV relativeFrom="paragraph">
                  <wp:posOffset>2224405</wp:posOffset>
                </wp:positionV>
                <wp:extent cx="1590675" cy="333375"/>
                <wp:effectExtent l="10795" t="0" r="17780" b="1714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監督計劃實施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2.6pt;margin-top:175.15pt;height:26.25pt;width:125.25pt;z-index:251668480;v-text-anchor:middle;mso-width-relative:page;mso-height-relative:page;" filled="f" stroked="t" coordsize="21600,21600" o:gfxdata="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ikvgWtoAAAALAQAADwAAAAAAAAABACAAAAAiAAAAZHJzL2Rv&#10;d25yZXYueG1sUEsBAhQAFAAAAAgAh07iQKLT2UxxAgAA2AQAAA4AAAAAAAAAAQAgAAAAKQEAAGRy&#10;cy9lMm9Eb2MueG1sUEsFBgAAAAAGAAYAWQEAAAwGAAAAAA==&#10;">
                <v:fill on="f" focussize="0,0"/>
                <v:stroke weight="1.75pt" color="#92D05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監督計劃實施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3970020</wp:posOffset>
                </wp:positionH>
                <wp:positionV relativeFrom="paragraph">
                  <wp:posOffset>1458595</wp:posOffset>
                </wp:positionV>
                <wp:extent cx="1590675" cy="333375"/>
                <wp:effectExtent l="10795" t="0" r="17780" b="1714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計劃協調與指令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2.6pt;margin-top:114.85pt;height:26.25pt;width:125.25pt;z-index:251667456;v-text-anchor:middle;mso-width-relative:page;mso-height-relative:page;" filled="f" stroked="t" coordsize="21600,21600" o:gfxdata="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a9Ma52QAAAAsBAAAPAAAAAAAAAAEAIAAAACIAAABkcnMvZG93&#10;bnJldi54bWxQSwECFAAUAAAACACHTuJAZlcsj3ECAADYBAAADgAAAAAAAAABACAAAAAoAQAAZHJz&#10;L2Uyb0RvYy54bWxQSwUGAAAAAAYABgBZAQAACwYAAAAA&#10;">
                <v:fill on="f" focussize="0,0"/>
                <v:stroke weight="1.75pt" color="#92D05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計劃協調與指令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3970020</wp:posOffset>
                </wp:positionH>
                <wp:positionV relativeFrom="paragraph">
                  <wp:posOffset>692785</wp:posOffset>
                </wp:positionV>
                <wp:extent cx="1590675" cy="333375"/>
                <wp:effectExtent l="10795" t="0" r="17780" b="1714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施工承包合約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2.6pt;margin-top:54.55pt;height:26.25pt;width:125.25pt;z-index:251666432;v-text-anchor:middle;mso-width-relative:page;mso-height-relative:page;" filled="f" stroked="t" coordsize="21600,21600" o:gfxdata="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jM3BbZAAAACwEAAA8AAAAAAAAAAQAgAAAAIgAAAGRycy9kb3du&#10;cmV2LnhtbFBLAQIUABQAAAAIAIdO4kAYODwgcAIAANYEAAAOAAAAAAAAAAEAIAAAACgBAABkcnMv&#10;ZTJvRG9jLnhtbFBLBQYAAAAABgAGAFkBAAAKBgAAAAA=&#10;">
                <v:fill on="f" focussize="0,0"/>
                <v:stroke weight="1.75pt" color="#92D05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施工承包合約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1337310</wp:posOffset>
                </wp:positionH>
                <wp:positionV relativeFrom="paragraph">
                  <wp:posOffset>7821295</wp:posOffset>
                </wp:positionV>
                <wp:extent cx="0" cy="432435"/>
                <wp:effectExtent l="57150" t="0" r="57150" b="5715"/>
                <wp:wrapNone/>
                <wp:docPr id="42" name="直接箭頭連線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243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5.3pt;margin-top:615.85pt;height:34.05pt;width:0pt;z-index:251687936;mso-width-relative:page;mso-height-relative:page;" filled="f" stroked="t" coordsize="21600,21600" o:gfxdata="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a1sur2AAAAA0BAAAPAAAAAAAAAAEAIAAAACIAAABkcnMv&#10;ZG93bnJldi54bWxQSwECFAAUAAAACACHTuJAb8aA+wMCAADgAwAADgAAAAAAAAABACAAAAAnAQAA&#10;ZHJzL2Uyb0RvYy54bWxQSwUGAAAAAAYABgBZAQAAnAUAAAAA&#10;">
                <v:fill on="f" focussize="0,0"/>
                <v:stroke weight="2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6278245</wp:posOffset>
                </wp:positionV>
                <wp:extent cx="0" cy="432435"/>
                <wp:effectExtent l="57150" t="0" r="57150" b="5715"/>
                <wp:wrapNone/>
                <wp:docPr id="40" name="直接箭頭連線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243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6.8pt;margin-top:494.35pt;height:34.05pt;width:0pt;z-index:251685888;mso-width-relative:page;mso-height-relative:page;" filled="f" stroked="t" coordsize="21600,21600" o:gfxdata="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Ly7LY2AAAAAwBAAAPAAAAAAAAAAEAIAAAACIAAABkcnMv&#10;ZG93bnJldi54bWxQSwECFAAUAAAACACHTuJAWyAtLgMCAADgAwAADgAAAAAAAAABACAAAAAnAQAA&#10;ZHJzL2Uyb0RvYy54bWxQSwUGAAAAAAYABgBZAQAAnAUAAAAA&#10;">
                <v:fill on="f" focussize="0,0"/>
                <v:stroke weight="2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7049770</wp:posOffset>
                </wp:positionV>
                <wp:extent cx="0" cy="432435"/>
                <wp:effectExtent l="57150" t="0" r="57150" b="5715"/>
                <wp:wrapNone/>
                <wp:docPr id="41" name="直接箭頭連線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243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6.05pt;margin-top:555.1pt;height:34.05pt;width:0pt;z-index:251686912;mso-width-relative:page;mso-height-relative:page;" filled="f" stroked="t" coordsize="21600,21600" o:gfxdata="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DNYn4/XAAAADQEAAA8AAAAAAAAAAQAgAAAAIgAAAGRycy9k&#10;b3ducmV2LnhtbFBLAQIUABQAAAAIAIdO4kBB0/tEAwIAAOADAAAOAAAAAAAAAAEAIAAAACYBAABk&#10;cnMvZTJvRG9jLnhtbFBLBQYAAAAABgAGAFkBAACbBQAAAAA=&#10;">
                <v:fill on="f" focussize="0,0"/>
                <v:stroke weight="2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2110105</wp:posOffset>
                </wp:positionV>
                <wp:extent cx="1590675" cy="333375"/>
                <wp:effectExtent l="10795" t="0" r="17780" b="1714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監理工程師開工指令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15pt;margin-top:166.15pt;height:26.25pt;width:125.25pt;z-index:251660288;v-text-anchor:middle;mso-width-relative:page;mso-height-relative:page;" filled="f" stroked="t" coordsize="21600,21600" o:gfxdata="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odqOC1wAAAAoBAAAPAAAAAAAAAAEAIAAAACIAAABkcnMvZG93bnJl&#10;di54bWxQSwECFAAUAAAACACHTuJAuGzkRXACAADWBAAADgAAAAAAAAABACAAAAAmAQAAZHJzL2Uy&#10;b0RvYy54bWxQSwUGAAAAAAYABgBZAQAACAYAAAAA&#10;">
                <v:fill on="f" focussize="0,0"/>
                <v:stroke weight="1.75pt" color="#92D05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監理工程師開工指令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578485</wp:posOffset>
                </wp:positionV>
                <wp:extent cx="1590675" cy="333375"/>
                <wp:effectExtent l="10795" t="0" r="17780" b="171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70885" y="982345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簽訂施工承包合約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15pt;margin-top:45.55pt;height:26.25pt;width:125.25pt;z-index:251659264;v-text-anchor:middle;mso-width-relative:page;mso-height-relative:page;" filled="f" stroked="t" coordsize="21600,21600" o:gfxdata="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ESSSh3YAAAACQEAAA8AAAAAAAAAAQAgAAAA&#10;IgAAAGRycy9kb3ducmV2LnhtbFBLAQIUABQAAAAIAIdO4kBiNocVfQIAAOEEAAAOAAAAAAAAAAEA&#10;IAAAACcBAABkcnMvZTJvRG9jLnhtbFBLBQYAAAAABgAGAFkBAAAWBgAAAAA=&#10;">
                <v:fill on="f" focussize="0,0"/>
                <v:stroke weight="1.75pt" color="#92D05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簽訂施工承包合約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5939155</wp:posOffset>
                </wp:positionV>
                <wp:extent cx="1590675" cy="333375"/>
                <wp:effectExtent l="10795" t="0" r="17780" b="1714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工程竣工驗收單位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15pt;margin-top:467.65pt;height:26.25pt;width:125.25pt;z-index:251679744;v-text-anchor:middle;mso-width-relative:page;mso-height-relative:page;" filled="f" stroked="t" coordsize="21600,21600" o:gfxdata="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/orKU9kAAAAKAQAADwAAAAAAAAABACAAAAAiAAAAZHJzL2Rv&#10;d25yZXYueG1sUEsBAhQAFAAAAAgAh07iQPDVVC9yAgAA2AQAAA4AAAAAAAAAAQAgAAAAKAEAAGRy&#10;cy9lMm9Eb2MueG1sUEsFBgAAAAAGAAYAWQEAAAwGAAAAAA==&#10;">
                <v:fill on="f" focussize="0,0"/>
                <v:stroke weight="1.75pt" color="#92D05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工程竣工驗收單位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5173345</wp:posOffset>
                </wp:positionV>
                <wp:extent cx="1590675" cy="333375"/>
                <wp:effectExtent l="10795" t="0" r="17780" b="1714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監察記錄備案可查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15pt;margin-top:407.35pt;height:26.25pt;width:125.25pt;z-index:251665408;v-text-anchor:middle;mso-width-relative:page;mso-height-relative:page;" filled="f" stroked="t" coordsize="21600,21600" o:gfxdata="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ste1O9kAAAAKAQAADwAAAAAAAAABACAAAAAiAAAAZHJzL2Rv&#10;d25yZXYueG1sUEsBAhQAFAAAAAgAh07iQOhGCHdyAgAA1gQAAA4AAAAAAAAAAQAgAAAAKAEAAGRy&#10;cy9lMm9Eb2MueG1sUEsFBgAAAAAGAAYAWQEAAAwGAAAAAA==&#10;">
                <v:fill on="f" focussize="0,0"/>
                <v:stroke weight="1.75pt" color="#92D05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監察記錄備案可查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1344295</wp:posOffset>
                </wp:positionV>
                <wp:extent cx="1590675" cy="333375"/>
                <wp:effectExtent l="10795" t="0" r="17780" b="1714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施工單位計劃提交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15pt;margin-top:105.85pt;height:26.25pt;width:125.25pt;z-index:251661312;v-text-anchor:middle;mso-width-relative:page;mso-height-relative:page;" filled="f" stroked="t" coordsize="21600,21600" o:gfxdata="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Yda8KtkAAAAKAQAADwAAAAAAAAABACAAAAAiAAAAZHJzL2Rv&#10;d25yZXYueG1sUEsBAhQAFAAAAAgAh07iQIIy55FyAgAA1gQAAA4AAAAAAAAAAQAgAAAAKAEAAGRy&#10;cy9lMm9Eb2MueG1sUEsFBgAAAAAGAAYAWQEAAAwGAAAAAA==&#10;">
                <v:fill on="f" focussize="0,0"/>
                <v:stroke weight="1.75pt" color="#92D05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施工單位計劃提交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7470775</wp:posOffset>
                </wp:positionV>
                <wp:extent cx="1590040" cy="1098550"/>
                <wp:effectExtent l="10795" t="0" r="18415" b="14605"/>
                <wp:wrapNone/>
                <wp:docPr id="37" name="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0040" cy="1098550"/>
                          <a:chOff x="3511" y="12969"/>
                          <a:chExt cx="2504" cy="1730"/>
                        </a:xfrm>
                      </wpg:grpSpPr>
                      <wps:wsp>
                        <wps:cNvPr id="28" name="矩形 28"/>
                        <wps:cNvSpPr/>
                        <wps:spPr>
                          <a:xfrm>
                            <a:off x="3511" y="12969"/>
                            <a:ext cx="2505" cy="525"/>
                          </a:xfrm>
                          <a:prstGeom prst="rect">
                            <a:avLst/>
                          </a:prstGeom>
                          <a:noFill/>
                          <a:ln w="22225" cmpd="sng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專案工程保修維護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矩形 29"/>
                        <wps:cNvSpPr/>
                        <wps:spPr>
                          <a:xfrm>
                            <a:off x="3511" y="14175"/>
                            <a:ext cx="2505" cy="525"/>
                          </a:xfrm>
                          <a:prstGeom prst="rect">
                            <a:avLst/>
                          </a:prstGeom>
                          <a:noFill/>
                          <a:ln w="22225" cmpd="sng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合約期結束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15pt;margin-top:588.25pt;height:86.5pt;width:125.2pt;z-index:251683840;mso-width-relative:page;mso-height-relative:page;" coordorigin="3511,12969" coordsize="2504,1730" o:gfxdata="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">
                <o:lock v:ext="edit" aspectratio="f"/>
                <v:rect id="_x0000_s1026" o:spid="_x0000_s1026" o:spt="1" style="position:absolute;left:3511;top:12969;height:525;width:2505;v-text-anchor:middle;" filled="f" stroked="t" coordsize="21600,21600" o:gfxdata="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BptAK2AAAA2wAAAA8A&#10;AAAAAAAAAQAgAAAAIgAAAGRycy9kb3ducmV2LnhtbFBLAQIUABQAAAAIAIdO4kAzLwWeOwAAADkA&#10;AAAQAAAAAAAAAAEAIAAAAAUBAABkcnMvc2hhcGV4bWwueG1sUEsFBgAAAAAGAAYAWwEAAK8DAAAA&#10;AA==&#10;">
                  <v:fill on="f" focussize="0,0"/>
                  <v:stroke weight="1.75pt" color="#92D050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專案工程保修維護</w:t>
                        </w:r>
                      </w:p>
                    </w:txbxContent>
                  </v:textbox>
                </v:rect>
                <v:rect id="_x0000_s1026" o:spid="_x0000_s1026" o:spt="1" style="position:absolute;left:3511;top:14175;height:525;width:2505;v-text-anchor:middle;" filled="f" stroked="t" coordsize="21600,21600" o:gfxdata="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8lEZm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75pt" color="#92D050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合約期結束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6704965</wp:posOffset>
                </wp:positionV>
                <wp:extent cx="1590675" cy="333375"/>
                <wp:effectExtent l="10795" t="0" r="17780" b="1714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檔案移交驗收報備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15pt;margin-top:527.95pt;height:26.25pt;width:125.25pt;z-index:251680768;v-text-anchor:middle;mso-width-relative:page;mso-height-relative:page;" filled="f" stroked="t" coordsize="21600,21600" o:gfxdata="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iw2tudkAAAAMAQAADwAAAAAAAAABACAAAAAiAAAAZHJzL2Rv&#10;d25yZXYueG1sUEsBAhQAFAAAAAgAh07iQJIXrk5yAgAA2AQAAA4AAAAAAAAAAQAgAAAAKAEAAGRy&#10;cy9lMm9Eb2MueG1sUEsFBgAAAAAGAAYAWQEAAAwGAAAAAA==&#10;">
                <v:fill on="f" focussize="0,0"/>
                <v:stroke weight="1.75pt" color="#92D05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檔案移交驗收報備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2875915</wp:posOffset>
                </wp:positionV>
                <wp:extent cx="1590675" cy="333375"/>
                <wp:effectExtent l="10795" t="0" r="17780" b="1714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專案監察小組成立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15pt;margin-top:226.45pt;height:26.25pt;width:125.25pt;z-index:251662336;v-text-anchor:middle;mso-width-relative:page;mso-height-relative:page;" filled="f" stroked="t" coordsize="21600,21600" o:gfxdata="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eR0PQ2QAAAAoBAAAPAAAAAAAAAAEAIAAAACIAAABkcnMvZG93&#10;bnJldi54bWxQSwECFAAUAAAACACHTuJA56J80HECAADWBAAADgAAAAAAAAABACAAAAAoAQAAZHJz&#10;L2Uyb0RvYy54bWxQSwUGAAAAAAYABgBZAQAACwYAAAAA&#10;">
                <v:fill on="f" focussize="0,0"/>
                <v:stroke weight="1.75pt" color="#92D05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專案監察小組成立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4407535</wp:posOffset>
                </wp:positionV>
                <wp:extent cx="1590675" cy="333375"/>
                <wp:effectExtent l="10795" t="0" r="17780" b="1714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對不符合項提出整改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15pt;margin-top:347.05pt;height:26.25pt;width:125.25pt;z-index:251664384;v-text-anchor:middle;mso-width-relative:page;mso-height-relative:page;" filled="f" stroked="t" coordsize="21600,21600" o:gfxdata="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jzH3DdkAAAAKAQAADwAAAAAAAAABACAAAAAiAAAAZHJzL2Rv&#10;d25yZXYueG1sUEsBAhQAFAAAAAgAh07iQNIYC6NyAgAA1gQAAA4AAAAAAAAAAQAgAAAAKAEAAGRy&#10;cy9lMm9Eb2MueG1sUEsFBgAAAAAGAAYAWQEAAAwGAAAAAA==&#10;">
                <v:fill on="f" focussize="0,0"/>
                <v:stroke weight="1.75pt" color="#92D05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對不符合項提出整改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3641725</wp:posOffset>
                </wp:positionV>
                <wp:extent cx="1590675" cy="333375"/>
                <wp:effectExtent l="10795" t="0" r="17780" b="1714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33375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專案階段性完工審核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15pt;margin-top:286.75pt;height:26.25pt;width:125.25pt;z-index:251663360;v-text-anchor:middle;mso-width-relative:page;mso-height-relative:page;" filled="f" stroked="t" coordsize="21600,21600" o:gfxdata="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L0oFUbZAAAACgEAAA8AAAAAAAAAAQAgAAAAIgAAAGRycy9kb3du&#10;cmV2LnhtbFBLAQIUABQAAAAIAIdO4kDd/H8EcAIAANYEAAAOAAAAAAAAAAEAIAAAACgBAABkcnMv&#10;ZTJvRG9jLnhtbFBLBQYAAAAABgAGAFkBAAAKBgAAAAA=&#10;">
                <v:fill on="f" focussize="0,0"/>
                <v:stroke weight="1.75pt" color="#92D05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專案階段性完工審核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111760</wp:posOffset>
                </wp:positionV>
                <wp:extent cx="5972175" cy="9070340"/>
                <wp:effectExtent l="12700" t="0" r="15875" b="2286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03935" y="696595"/>
                          <a:ext cx="5972175" cy="9070340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srgbClr val="00206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.35pt;margin-top:8.8pt;height:714.2pt;width:470.25pt;z-index:251683840;v-text-anchor:middle;mso-width-relative:page;mso-height-relative:page;" filled="f" stroked="t" coordsize="21600,21600" o:gfxdata="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681YM2QAAAAoBAAAPAAAAAAAAAAEAIAAAACIA&#10;AABkcnMvZG93bnJldi54bWxQSwECFAAUAAAACACHTuJAHjrjz3oCAADZBAAADgAAAAAAAAABACAA&#10;AAAoAQAAZHJzL2Uyb0RvYy54bWxQSwUGAAAAAAYABgBZAQAAFAYAAAAA&#10;">
                <v:fill on="f" focussize="0,0"/>
                <v:stroke weight="2pt" color="#002060 [3204]" linestyle="thinThin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3750945</wp:posOffset>
                </wp:positionH>
                <wp:positionV relativeFrom="paragraph">
                  <wp:posOffset>549275</wp:posOffset>
                </wp:positionV>
                <wp:extent cx="2019300" cy="5260975"/>
                <wp:effectExtent l="10795" t="0" r="27305" b="2413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5260975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2060">
                              <a:alpha val="63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5.35pt;margin-top:43.25pt;height:414.25pt;width:159pt;z-index:251684864;v-text-anchor:middle;mso-width-relative:page;mso-height-relative:page;" filled="f" stroked="t" coordsize="21600,21600" o:gfxdata="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QEShtNsAAAAKAQAADwAAAAAAAAABACAAAAAi&#10;AAAAZHJzL2Rvd25yZXYueG1sUEsBAhQAFAAAAAgAh07iQFLbyb15AgAA7wQAAA4AAAAAAAAAAQAg&#10;AAAAKgEAAGRycy9lMm9Eb2MueG1sUEsFBgAAAAAGAAYAWQEAABUGAAAAAA==&#10;">
                <v:fill on="f" focussize="0,0"/>
                <v:stroke weight="1.75pt" color="#002060 [3204]" opacity="41287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7883525</wp:posOffset>
                </wp:positionV>
                <wp:extent cx="0" cy="0"/>
                <wp:effectExtent l="0" t="0" r="635" b="635"/>
                <wp:wrapNone/>
                <wp:docPr id="36" name="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0"/>
                          <a:chOff x="-617414400" y="-2147483648"/>
                          <a:chExt cx="617414400" cy="2147483647"/>
                        </a:xfrm>
                      </wpg:grpSpPr>
                      <wps:wsp>
                        <wps:cNvPr id="33" name="直接箭頭連線符 33"/>
                        <wps:cNvCnPr>
                          <a:stCxn id="26" idx="2"/>
                          <a:endCxn id="27" idx="0"/>
                        </wps:cNvCnPr>
                        <wps:spPr>
                          <a:xfrm>
                            <a:off x="-617414400" y="-2147483648"/>
                            <a:ext cx="0" cy="0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接箭頭連線符 34"/>
                        <wps:cNvCnPr>
                          <a:stCxn id="27" idx="2"/>
                          <a:endCxn id="28" idx="0"/>
                        </wps:cNvCnPr>
                        <wps:spPr>
                          <a:xfrm>
                            <a:off x="-617414400" y="-2147483648"/>
                            <a:ext cx="0" cy="0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接箭頭連線符 35"/>
                        <wps:cNvCnPr>
                          <a:stCxn id="28" idx="2"/>
                          <a:endCxn id="29" idx="0"/>
                        </wps:cNvCnPr>
                        <wps:spPr>
                          <a:xfrm>
                            <a:off x="0" y="0"/>
                            <a:ext cx="0" cy="0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6.8pt;margin-top:620.75pt;height:0pt;width:0pt;z-index:251682816;mso-width-relative:page;mso-height-relative:page;" coordorigin="-617414400,-2147483648" coordsize="617414400,2147483647" o:gfxdata="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CGERnT1wAAAA0BAAAPAAAAAAAAAAEAIAAAACIAAABkcnMvZG93bnJldi54bWxQSwECFAAUAAAA&#10;CACHTuJAwKwH5tMCAAAACgAADgAAAAAAAAABACAAAAAmAQAAZHJzL2Uyb0RvYy54bWxQSwUGAAAA&#10;AAYABgBZAQAAawYAAAAA&#10;">
                <o:lock v:ext="edit" aspectratio="f"/>
                <v:shape id="_x0000_s1026" o:spid="_x0000_s1026" o:spt="32" type="#_x0000_t32" style="position:absolute;left:-617414400;top:-2147483648;height:0;width:0;" filled="f" stroked="t" coordsize="21600,21600" o:gfxdata="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vLTN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-617414400;top:-2147483648;height:0;width:0;" filled="f" stroked="t" coordsize="21600,21600" o:gfxdata="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ItSi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 [3213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0;top:0;height:0;width:0;" filled="f" stroked="t" coordsize="21600,21600" o:gfxdata="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ucTm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miterlimit="8" joinstyle="miter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5506720</wp:posOffset>
                </wp:positionV>
                <wp:extent cx="0" cy="432435"/>
                <wp:effectExtent l="57150" t="0" r="57150" b="5715"/>
                <wp:wrapNone/>
                <wp:docPr id="31" name="直接箭頭連線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2"/>
                        <a:endCxn id="26" idx="0"/>
                      </wps:cNvCnPr>
                      <wps:spPr>
                        <a:xfrm>
                          <a:off x="2790190" y="5299075"/>
                          <a:ext cx="0" cy="43243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6.8pt;margin-top:433.6pt;height:34.05pt;width:0pt;z-index:251681792;mso-width-relative:page;mso-height-relative:page;" filled="f" stroked="t" coordsize="21600,21600" o:gfxdata="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EtfkTnZAAAACwEAAA8AAAAAAAAAAQAgAAAAIgAAAGRycy9kb3ducmV2LnhtbFBLAQIU&#10;ABQAAAAIAIdO4kC4I2fYKwIAAC0EAAAOAAAAAAAAAAEAIAAAACgBAABkcnMvZTJvRG9jLnhtbFBL&#10;BQYAAAAABgAGAFkBAADFBQAAAAA=&#10;">
                <v:fill on="f" focussize="0,0"/>
                <v:stroke weight="2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4740910</wp:posOffset>
                </wp:positionV>
                <wp:extent cx="0" cy="432435"/>
                <wp:effectExtent l="57150" t="0" r="57150" b="5715"/>
                <wp:wrapNone/>
                <wp:docPr id="25" name="直接箭頭連線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6" idx="2"/>
                        <a:endCxn id="7" idx="0"/>
                      </wps:cNvCnPr>
                      <wps:spPr>
                        <a:xfrm>
                          <a:off x="3828415" y="4611370"/>
                          <a:ext cx="0" cy="43243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6.8pt;margin-top:373.3pt;height:34.05pt;width:0pt;z-index:251678720;mso-width-relative:page;mso-height-relative:page;" filled="f" stroked="t" coordsize="21600,21600" o:gfxdata="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1wvW42AAAAAsBAAAPAAAAAAAAAAEAIAAAACIAAABkcnMvZG93bnJldi54bWxQSwECFAAU&#10;AAAACACHTuJAEvA/IioCAAAsBAAADgAAAAAAAAABACAAAAAnAQAAZHJzL2Uyb0RvYy54bWxQSwUG&#10;AAAAAAYABgBZAQAAwwUAAAAA&#10;">
                <v:fill on="f" focussize="0,0"/>
                <v:stroke weight="2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3975100</wp:posOffset>
                </wp:positionV>
                <wp:extent cx="0" cy="432435"/>
                <wp:effectExtent l="57150" t="0" r="57150" b="5715"/>
                <wp:wrapNone/>
                <wp:docPr id="24" name="直接箭頭連線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" idx="2"/>
                        <a:endCxn id="6" idx="0"/>
                      </wps:cNvCnPr>
                      <wps:spPr>
                        <a:xfrm>
                          <a:off x="3828415" y="3923665"/>
                          <a:ext cx="0" cy="43243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6.8pt;margin-top:313pt;height:34.05pt;width:0pt;z-index:251677696;mso-width-relative:page;mso-height-relative:page;" filled="f" stroked="t" coordsize="21600,21600" o:gfxdata="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CBvqKzWAAAACwEAAA8AAAAAAAAAAQAgAAAAIgAAAGRycy9kb3ducmV2LnhtbFBLAQIUABQAAAAI&#10;AIdO4kC/Wc9BKAIAACwEAAAOAAAAAAAAAAEAIAAAACUBAABkcnMvZTJvRG9jLnhtbFBLBQYAAAAA&#10;BgAGAFkBAAC/BQAAAAA=&#10;">
                <v:fill on="f" focussize="0,0"/>
                <v:stroke weight="2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3209290</wp:posOffset>
                </wp:positionV>
                <wp:extent cx="0" cy="432435"/>
                <wp:effectExtent l="57150" t="0" r="57150" b="5715"/>
                <wp:wrapNone/>
                <wp:docPr id="23" name="直接箭頭連線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" idx="2"/>
                        <a:endCxn id="5" idx="0"/>
                      </wps:cNvCnPr>
                      <wps:spPr>
                        <a:xfrm>
                          <a:off x="3828415" y="3235960"/>
                          <a:ext cx="0" cy="43243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6.8pt;margin-top:252.7pt;height:34.05pt;width:0pt;z-index:251676672;mso-width-relative:page;mso-height-relative:page;" filled="f" stroked="t" coordsize="21600,21600" o:gfxdata="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o5Qm2tgAAAALAQAADwAAAAAAAAABACAAAAAiAAAAZHJzL2Rvd25yZXYueG1sUEsBAhQAFAAA&#10;AAgAh07iQLt0ceYoAgAALAQAAA4AAAAAAAAAAQAgAAAAJwEAAGRycy9lMm9Eb2MueG1sUEsFBgAA&#10;AAAGAAYAWQEAAMEFAAAAAA==&#10;">
                <v:fill on="f" focussize="0,0"/>
                <v:stroke weight="2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2443480</wp:posOffset>
                </wp:positionV>
                <wp:extent cx="0" cy="432435"/>
                <wp:effectExtent l="57150" t="0" r="57150" b="5715"/>
                <wp:wrapNone/>
                <wp:docPr id="22" name="直接箭頭連線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" idx="2"/>
                        <a:endCxn id="4" idx="0"/>
                      </wps:cNvCnPr>
                      <wps:spPr>
                        <a:xfrm>
                          <a:off x="3828415" y="2548255"/>
                          <a:ext cx="0" cy="43243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6.8pt;margin-top:192.4pt;height:34.05pt;width:0pt;z-index:251675648;mso-width-relative:page;mso-height-relative:page;" filled="f" stroked="t" coordsize="21600,21600" o:gfxdata="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H6rvf2AAAAAsBAAAPAAAAAAAAAAEAIAAAACIAAABkcnMvZG93bnJldi54bWxQSwECFAAUAAAA&#10;CACHTuJAbSvVRScCAAAsBAAADgAAAAAAAAABACAAAAAnAQAAZHJzL2Uyb0RvYy54bWxQSwUGAAAA&#10;AAYABgBZAQAAwAUAAAAA&#10;">
                <v:fill on="f" focussize="0,0"/>
                <v:stroke weight="2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1677670</wp:posOffset>
                </wp:positionV>
                <wp:extent cx="0" cy="432435"/>
                <wp:effectExtent l="57150" t="0" r="57150" b="5715"/>
                <wp:wrapNone/>
                <wp:docPr id="20" name="直接箭頭連線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" idx="2"/>
                        <a:endCxn id="2" idx="0"/>
                      </wps:cNvCnPr>
                      <wps:spPr>
                        <a:xfrm>
                          <a:off x="3828415" y="1860550"/>
                          <a:ext cx="0" cy="43243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6.8pt;margin-top:132.1pt;height:34.05pt;width:0pt;z-index:251674624;mso-width-relative:page;mso-height-relative:page;" filled="f" stroked="t" coordsize="21600,21600" o:gfxdata="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PtaX91wAAAAsBAAAPAAAAAAAAAAEAIAAAACIAAABkcnMvZG93bnJldi54bWxQSwECFAAUAAAA&#10;CACHTuJAvwir5ygCAAAsBAAADgAAAAAAAAABACAAAAAmAQAAZHJzL2Uyb0RvYy54bWxQSwUGAAAA&#10;AAYABgBZAQAAwAUAAAAA&#10;">
                <v:fill on="f" focussize="0,0"/>
                <v:stroke weight="2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911860</wp:posOffset>
                </wp:positionV>
                <wp:extent cx="0" cy="432435"/>
                <wp:effectExtent l="57150" t="0" r="57150" b="5715"/>
                <wp:wrapNone/>
                <wp:docPr id="15" name="直接箭頭連線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2"/>
                        <a:endCxn id="3" idx="0"/>
                      </wps:cNvCnPr>
                      <wps:spPr>
                        <a:xfrm>
                          <a:off x="3828415" y="1172845"/>
                          <a:ext cx="0" cy="43243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6.8pt;margin-top:71.8pt;height:34.05pt;width:0pt;z-index:251669504;mso-width-relative:page;mso-height-relative:page;" filled="f" stroked="t" coordsize="21600,21600" o:gfxdata="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NOcLYfWAAAACwEAAA8AAAAAAAAAAQAgAAAAIgAAAGRycy9kb3ducmV2LnhtbFBLAQIUABQAAAAI&#10;AIdO4kADxH+0KAIAACwEAAAOAAAAAAAAAAEAIAAAACUBAABkcnMvZTJvRG9jLnhtbFBLBQYAAAAA&#10;BgAGAFkBAAC/BQAAAAA=&#10;">
                <v:fill on="f" focussize="0,0"/>
                <v:stroke weight="2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191" w:right="1134" w:bottom="283" w:left="1134" w:header="0" w:footer="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8C2CEC"/>
    <w:rsid w:val="09ED05B8"/>
    <w:rsid w:val="0B774E88"/>
    <w:rsid w:val="1D8C2CEC"/>
    <w:rsid w:val="4A761A84"/>
    <w:rsid w:val="4ABF7D67"/>
    <w:rsid w:val="5E16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5940520f-9206-41ca-9030-5f68055c7c75\&#39033;&#30446;&#26045;&#24037;&#36827;&#24230;&#30417;&#23519;&#31649;&#29702;&#27969;&#31243;&#2227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專案施工進度監察管理流程圖.docx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2022-12-24T11:21:00Z</dcterms:created>
  <dc:creator>簡報雲PPT</dc:creator>
  <cp:lastModifiedBy>簡報雲PPT</cp:lastModifiedBy>
  <dcterms:modified xsi:type="dcterms:W3CDTF">2022-12-24T11:22:32Z</dcterms:modified>
  <cp:revision>1</cp:revision>
</cp:coreProperties>
</file>