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Spec="center" w:tblpY="1638"/>
        <w:tblOverlap w:val="never"/>
        <w:tblW w:w="106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08"/>
        <w:gridCol w:w="2721"/>
        <w:gridCol w:w="2154"/>
        <w:gridCol w:w="18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  <w:jc w:val="center"/>
        </w:trPr>
        <w:tc>
          <w:tcPr>
            <w:tcW w:w="4008" w:type="dxa"/>
            <w:vAlign w:val="center"/>
          </w:tcPr>
          <w:p>
            <w:pPr>
              <w:jc w:val="center"/>
              <w:rPr>
                <w:rFonts w:hint="eastAsia" w:ascii="漢儀旗黑-50簡" w:hAnsi="漢儀旗黑-50簡" w:eastAsia="漢儀旗黑-50簡" w:cs="漢儀旗黑-50簡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漢儀旗黑-50簡" w:hAnsi="漢儀旗黑-50簡" w:eastAsia="漢儀旗黑-50簡" w:cs="漢儀旗黑-50簡"/>
                <w:sz w:val="24"/>
                <w:szCs w:val="24"/>
                <w:vertAlign w:val="baseline"/>
                <w:lang w:eastAsia="zh-CN"/>
              </w:rPr>
              <w:t>專案流程圖</w:t>
            </w:r>
          </w:p>
        </w:tc>
        <w:tc>
          <w:tcPr>
            <w:tcW w:w="2721" w:type="dxa"/>
            <w:vAlign w:val="center"/>
          </w:tcPr>
          <w:p>
            <w:pPr>
              <w:jc w:val="center"/>
              <w:rPr>
                <w:rFonts w:hint="eastAsia" w:ascii="漢儀旗黑-50簡" w:hAnsi="漢儀旗黑-50簡" w:eastAsia="漢儀旗黑-50簡" w:cs="漢儀旗黑-50簡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漢儀旗黑-50簡" w:hAnsi="漢儀旗黑-50簡" w:eastAsia="漢儀旗黑-50簡" w:cs="漢儀旗黑-50簡"/>
                <w:sz w:val="22"/>
                <w:szCs w:val="22"/>
                <w:vertAlign w:val="baseline"/>
                <w:lang w:eastAsia="zh-CN"/>
              </w:rPr>
              <w:t>作業內容</w:t>
            </w:r>
          </w:p>
        </w:tc>
        <w:tc>
          <w:tcPr>
            <w:tcW w:w="2154" w:type="dxa"/>
            <w:vAlign w:val="center"/>
          </w:tcPr>
          <w:p>
            <w:pPr>
              <w:jc w:val="center"/>
              <w:rPr>
                <w:rFonts w:hint="eastAsia" w:ascii="漢儀旗黑-50簡" w:hAnsi="漢儀旗黑-50簡" w:eastAsia="漢儀旗黑-50簡" w:cs="漢儀旗黑-50簡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漢儀旗黑-50簡" w:hAnsi="漢儀旗黑-50簡" w:eastAsia="漢儀旗黑-50簡" w:cs="漢儀旗黑-50簡"/>
                <w:sz w:val="22"/>
                <w:szCs w:val="22"/>
                <w:vertAlign w:val="baseline"/>
                <w:lang w:eastAsia="zh-CN"/>
              </w:rPr>
              <w:t>注意事項</w:t>
            </w:r>
          </w:p>
        </w:tc>
        <w:tc>
          <w:tcPr>
            <w:tcW w:w="1814" w:type="dxa"/>
            <w:vAlign w:val="center"/>
          </w:tcPr>
          <w:p>
            <w:pPr>
              <w:jc w:val="center"/>
              <w:rPr>
                <w:rFonts w:hint="eastAsia" w:ascii="漢儀旗黑-50簡" w:hAnsi="漢儀旗黑-50簡" w:eastAsia="漢儀旗黑-50簡" w:cs="漢儀旗黑-50簡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漢儀旗黑-50簡" w:hAnsi="漢儀旗黑-50簡" w:eastAsia="漢儀旗黑-50簡" w:cs="漢儀旗黑-50簡"/>
                <w:sz w:val="22"/>
                <w:szCs w:val="22"/>
                <w:vertAlign w:val="baseline"/>
                <w:lang w:eastAsia="zh-CN"/>
              </w:rPr>
              <w:t>備註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69" w:hRule="atLeast"/>
          <w:jc w:val="center"/>
        </w:trPr>
        <w:tc>
          <w:tcPr>
            <w:tcW w:w="4008" w:type="dxa"/>
            <w:vAlign w:val="center"/>
          </w:tcPr>
          <w:p>
            <w:pPr>
              <w:jc w:val="center"/>
              <w:rPr>
                <w:rFonts w:hint="eastAsia" w:ascii="漢儀旗黑-50簡" w:hAnsi="漢儀旗黑-50簡" w:eastAsia="漢儀旗黑-50簡" w:cs="漢儀旗黑-50簡"/>
                <w:sz w:val="22"/>
                <w:szCs w:val="22"/>
                <w:vertAlign w:val="baseline"/>
              </w:rPr>
            </w:pPr>
            <w:r>
              <w:rPr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1478915</wp:posOffset>
                      </wp:positionH>
                      <wp:positionV relativeFrom="paragraph">
                        <wp:posOffset>309245</wp:posOffset>
                      </wp:positionV>
                      <wp:extent cx="895350" cy="428625"/>
                      <wp:effectExtent l="0" t="0" r="0" b="0"/>
                      <wp:wrapNone/>
                      <wp:docPr id="14" name="文本框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1356360" y="1944370"/>
                                <a:ext cx="895350" cy="4286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rPr>
                                      <w:rFonts w:hint="eastAsia" w:ascii="漢儀旗黑-50簡" w:hAnsi="漢儀旗黑-50簡" w:eastAsia="漢儀旗黑-50簡" w:cs="漢儀旗黑-50簡"/>
                                      <w:sz w:val="24"/>
                                      <w:szCs w:val="24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 w:ascii="漢儀旗黑-50簡" w:hAnsi="漢儀旗黑-50簡" w:eastAsia="漢儀旗黑-50簡" w:cs="漢儀旗黑-50簡"/>
                                      <w:sz w:val="24"/>
                                      <w:szCs w:val="24"/>
                                      <w:lang w:eastAsia="zh-CN"/>
                                    </w:rPr>
                                    <w:t>接受訂單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116.45pt;margin-top:24.35pt;height:33.75pt;width:70.5pt;z-index:251671552;mso-width-relative:page;mso-height-relative:page;" filled="f" stroked="f" coordsize="21600,21600" o:gfxdata="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yPZsVtsAAAAKAQAADwAAAAAAAAABACAA&#10;AAAiAAAAZHJzL2Rvd25yZXYueG1sUEsBAhQAFAAAAAgAh07iQEs4ECRDAgAAcwQAAA4AAAAAAAAA&#10;AQAgAAAAKgEAAGRycy9lMm9Eb2MueG1sUEsFBgAAAAAGAAYAWQEAAN8FAAAAAA==&#10;">
                      <v:fill on="f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hint="eastAsia" w:ascii="漢儀旗黑-50簡" w:hAnsi="漢儀旗黑-50簡" w:eastAsia="漢儀旗黑-50簡" w:cs="漢儀旗黑-50簡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漢儀旗黑-50簡" w:hAnsi="漢儀旗黑-50簡" w:eastAsia="漢儀旗黑-50簡" w:cs="漢儀旗黑-50簡"/>
                                <w:sz w:val="24"/>
                                <w:szCs w:val="24"/>
                                <w:lang w:eastAsia="zh-CN"/>
                              </w:rPr>
                              <w:t>接受訂單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1478915</wp:posOffset>
                      </wp:positionH>
                      <wp:positionV relativeFrom="paragraph">
                        <wp:posOffset>1242695</wp:posOffset>
                      </wp:positionV>
                      <wp:extent cx="895350" cy="428625"/>
                      <wp:effectExtent l="0" t="0" r="0" b="0"/>
                      <wp:wrapNone/>
                      <wp:docPr id="15" name="文本框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95350" cy="4286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rPr>
                                      <w:rFonts w:hint="eastAsia" w:ascii="漢儀旗黑-50簡" w:hAnsi="漢儀旗黑-50簡" w:eastAsia="漢儀旗黑-50簡" w:cs="漢儀旗黑-50簡"/>
                                      <w:sz w:val="24"/>
                                      <w:szCs w:val="24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 w:ascii="漢儀旗黑-50簡" w:hAnsi="漢儀旗黑-50簡" w:eastAsia="漢儀旗黑-50簡" w:cs="漢儀旗黑-50簡"/>
                                      <w:sz w:val="24"/>
                                      <w:szCs w:val="24"/>
                                      <w:lang w:eastAsia="zh-CN"/>
                                    </w:rPr>
                                    <w:t>銷售會議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116.45pt;margin-top:97.85pt;height:33.75pt;width:70.5pt;z-index:251672576;mso-width-relative:page;mso-height-relative:page;" filled="f" stroked="f" coordsize="21600,21600" o:gfxdata="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aIq02dsAAAALAQAADwAAAAAAAAABACAAAAAiAAAAZHJz&#10;L2Rvd25yZXYueG1sUEsBAhQAFAAAAAgAh07iQJWTpSs6AgAAZwQAAA4AAAAAAAAAAQAgAAAAKgEA&#10;AGRycy9lMm9Eb2MueG1sUEsFBgAAAAAGAAYAWQEAANYFAAAAAA==&#10;">
                      <v:fill on="f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hint="eastAsia" w:ascii="漢儀旗黑-50簡" w:hAnsi="漢儀旗黑-50簡" w:eastAsia="漢儀旗黑-50簡" w:cs="漢儀旗黑-50簡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漢儀旗黑-50簡" w:hAnsi="漢儀旗黑-50簡" w:eastAsia="漢儀旗黑-50簡" w:cs="漢儀旗黑-50簡"/>
                                <w:sz w:val="24"/>
                                <w:szCs w:val="24"/>
                                <w:lang w:eastAsia="zh-CN"/>
                              </w:rPr>
                              <w:t>銷售會議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1507490</wp:posOffset>
                      </wp:positionH>
                      <wp:positionV relativeFrom="paragraph">
                        <wp:posOffset>2290445</wp:posOffset>
                      </wp:positionV>
                      <wp:extent cx="895350" cy="428625"/>
                      <wp:effectExtent l="0" t="0" r="0" b="0"/>
                      <wp:wrapNone/>
                      <wp:docPr id="19" name="文本框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95350" cy="4286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rPr>
                                      <w:rFonts w:hint="eastAsia" w:ascii="漢儀旗黑-50簡" w:hAnsi="漢儀旗黑-50簡" w:eastAsia="漢儀旗黑-50簡" w:cs="漢儀旗黑-50簡"/>
                                      <w:sz w:val="24"/>
                                      <w:szCs w:val="24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 w:ascii="漢儀旗黑-50簡" w:hAnsi="漢儀旗黑-50簡" w:eastAsia="漢儀旗黑-50簡" w:cs="漢儀旗黑-50簡"/>
                                      <w:sz w:val="24"/>
                                      <w:szCs w:val="24"/>
                                      <w:lang w:eastAsia="zh-CN"/>
                                    </w:rPr>
                                    <w:t>客戶要求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118.7pt;margin-top:180.35pt;height:33.75pt;width:70.5pt;z-index:251673600;mso-width-relative:page;mso-height-relative:page;" filled="f" stroked="f" coordsize="21600,21600" o:gfxdata="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o0Le9twAAAALAQAADwAAAAAAAAABACAAAAAiAAAAZHJz&#10;L2Rvd25yZXYueG1sUEsBAhQAFAAAAAgAh07iQKuBlRU5AgAAZwQAAA4AAAAAAAAAAQAgAAAAKwEA&#10;AGRycy9lMm9Eb2MueG1sUEsFBgAAAAAGAAYAWQEAANYFAAAAAA==&#10;">
                      <v:fill on="f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hint="eastAsia" w:ascii="漢儀旗黑-50簡" w:hAnsi="漢儀旗黑-50簡" w:eastAsia="漢儀旗黑-50簡" w:cs="漢儀旗黑-50簡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漢儀旗黑-50簡" w:hAnsi="漢儀旗黑-50簡" w:eastAsia="漢儀旗黑-50簡" w:cs="漢儀旗黑-50簡"/>
                                <w:sz w:val="24"/>
                                <w:szCs w:val="24"/>
                                <w:lang w:eastAsia="zh-CN"/>
                              </w:rPr>
                              <w:t>客戶要求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1478915</wp:posOffset>
                      </wp:positionH>
                      <wp:positionV relativeFrom="paragraph">
                        <wp:posOffset>3195320</wp:posOffset>
                      </wp:positionV>
                      <wp:extent cx="895350" cy="428625"/>
                      <wp:effectExtent l="0" t="0" r="0" b="0"/>
                      <wp:wrapNone/>
                      <wp:docPr id="20" name="文本框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95350" cy="4286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rPr>
                                      <w:rFonts w:hint="eastAsia" w:ascii="漢儀旗黑-50簡" w:hAnsi="漢儀旗黑-50簡" w:eastAsia="漢儀旗黑-50簡" w:cs="漢儀旗黑-50簡"/>
                                      <w:sz w:val="24"/>
                                      <w:szCs w:val="24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 w:ascii="漢儀旗黑-50簡" w:hAnsi="漢儀旗黑-50簡" w:eastAsia="漢儀旗黑-50簡" w:cs="漢儀旗黑-50簡"/>
                                      <w:sz w:val="24"/>
                                      <w:szCs w:val="24"/>
                                      <w:lang w:eastAsia="zh-CN"/>
                                    </w:rPr>
                                    <w:t>訂單生產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116.45pt;margin-top:251.6pt;height:33.75pt;width:70.5pt;z-index:251674624;mso-width-relative:page;mso-height-relative:page;" filled="f" stroked="f" coordsize="21600,21600" o:gfxdata="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BVqTRA2wAAAAsBAAAPAAAAAAAAAAEAIAAAACIAAABkcnMv&#10;ZG93bnJldi54bWxQSwECFAAUAAAACACHTuJA25cCkDkCAABnBAAADgAAAAAAAAABACAAAAAqAQAA&#10;ZHJzL2Uyb0RvYy54bWxQSwUGAAAAAAYABgBZAQAA1QUAAAAA&#10;">
                      <v:fill on="f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hint="eastAsia" w:ascii="漢儀旗黑-50簡" w:hAnsi="漢儀旗黑-50簡" w:eastAsia="漢儀旗黑-50簡" w:cs="漢儀旗黑-50簡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漢儀旗黑-50簡" w:hAnsi="漢儀旗黑-50簡" w:eastAsia="漢儀旗黑-50簡" w:cs="漢儀旗黑-50簡"/>
                                <w:sz w:val="24"/>
                                <w:szCs w:val="24"/>
                                <w:lang w:eastAsia="zh-CN"/>
                              </w:rPr>
                              <w:t>訂單生產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1478915</wp:posOffset>
                      </wp:positionH>
                      <wp:positionV relativeFrom="paragraph">
                        <wp:posOffset>4043045</wp:posOffset>
                      </wp:positionV>
                      <wp:extent cx="895350" cy="428625"/>
                      <wp:effectExtent l="0" t="0" r="0" b="0"/>
                      <wp:wrapNone/>
                      <wp:docPr id="21" name="文本框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95350" cy="4286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rPr>
                                      <w:rFonts w:hint="eastAsia" w:ascii="漢儀旗黑-50簡" w:hAnsi="漢儀旗黑-50簡" w:eastAsia="漢儀旗黑-50簡" w:cs="漢儀旗黑-50簡"/>
                                      <w:sz w:val="24"/>
                                      <w:szCs w:val="24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 w:ascii="漢儀旗黑-50簡" w:hAnsi="漢儀旗黑-50簡" w:eastAsia="漢儀旗黑-50簡" w:cs="漢儀旗黑-50簡"/>
                                      <w:sz w:val="24"/>
                                      <w:szCs w:val="24"/>
                                      <w:lang w:eastAsia="zh-CN"/>
                                    </w:rPr>
                                    <w:t>產品檢驗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116.45pt;margin-top:318.35pt;height:33.75pt;width:70.5pt;z-index:251675648;mso-width-relative:page;mso-height-relative:page;" filled="f" stroked="f" coordsize="21600,21600" o:gfxdata="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FG1YttwAAAALAQAADwAAAAAAAAABACAAAAAiAAAAZHJz&#10;L2Rvd25yZXYueG1sUEsBAhQAFAAAAAgAh07iQIHowXg5AgAAZwQAAA4AAAAAAAAAAQAgAAAAKwEA&#10;AGRycy9lMm9Eb2MueG1sUEsFBgAAAAAGAAYAWQEAANYFAAAAAA==&#10;">
                      <v:fill on="f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hint="eastAsia" w:ascii="漢儀旗黑-50簡" w:hAnsi="漢儀旗黑-50簡" w:eastAsia="漢儀旗黑-50簡" w:cs="漢儀旗黑-50簡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漢儀旗黑-50簡" w:hAnsi="漢儀旗黑-50簡" w:eastAsia="漢儀旗黑-50簡" w:cs="漢儀旗黑-50簡"/>
                                <w:sz w:val="24"/>
                                <w:szCs w:val="24"/>
                                <w:lang w:eastAsia="zh-CN"/>
                              </w:rPr>
                              <w:t>產品檢驗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1488440</wp:posOffset>
                      </wp:positionH>
                      <wp:positionV relativeFrom="paragraph">
                        <wp:posOffset>5014595</wp:posOffset>
                      </wp:positionV>
                      <wp:extent cx="895350" cy="428625"/>
                      <wp:effectExtent l="0" t="0" r="0" b="0"/>
                      <wp:wrapNone/>
                      <wp:docPr id="22" name="文本框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95350" cy="4286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rPr>
                                      <w:rFonts w:hint="eastAsia" w:ascii="漢儀旗黑-50簡" w:hAnsi="漢儀旗黑-50簡" w:eastAsia="漢儀旗黑-50簡" w:cs="漢儀旗黑-50簡"/>
                                      <w:sz w:val="24"/>
                                      <w:szCs w:val="24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 w:ascii="漢儀旗黑-50簡" w:hAnsi="漢儀旗黑-50簡" w:eastAsia="漢儀旗黑-50簡" w:cs="漢儀旗黑-50簡"/>
                                      <w:sz w:val="24"/>
                                      <w:szCs w:val="24"/>
                                      <w:lang w:eastAsia="zh-CN"/>
                                    </w:rPr>
                                    <w:t>包裝確認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117.2pt;margin-top:394.85pt;height:33.75pt;width:70.5pt;z-index:251676672;mso-width-relative:page;mso-height-relative:page;" filled="f" stroked="f" coordsize="21600,21600" o:gfxdata="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LVOjqjcAAAACwEAAA8AAAAAAAAAAQAgAAAAIgAAAGRy&#10;cy9kb3ducmV2LnhtbFBLAQIUABQAAAAIAIdO4kAub/WaOgIAAGcEAAAOAAAAAAAAAAEAIAAAACsB&#10;AABkcnMvZTJvRG9jLnhtbFBLBQYAAAAABgAGAFkBAADXBQAAAAA=&#10;">
                      <v:fill on="f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hint="eastAsia" w:ascii="漢儀旗黑-50簡" w:hAnsi="漢儀旗黑-50簡" w:eastAsia="漢儀旗黑-50簡" w:cs="漢儀旗黑-50簡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漢儀旗黑-50簡" w:hAnsi="漢儀旗黑-50簡" w:eastAsia="漢儀旗黑-50簡" w:cs="漢儀旗黑-50簡"/>
                                <w:sz w:val="24"/>
                                <w:szCs w:val="24"/>
                                <w:lang w:eastAsia="zh-CN"/>
                              </w:rPr>
                              <w:t>包裝確認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1517015</wp:posOffset>
                      </wp:positionH>
                      <wp:positionV relativeFrom="paragraph">
                        <wp:posOffset>6176645</wp:posOffset>
                      </wp:positionV>
                      <wp:extent cx="895350" cy="428625"/>
                      <wp:effectExtent l="0" t="0" r="0" b="0"/>
                      <wp:wrapNone/>
                      <wp:docPr id="23" name="文本框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95350" cy="4286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rPr>
                                      <w:rFonts w:hint="eastAsia" w:ascii="漢儀旗黑-50簡" w:hAnsi="漢儀旗黑-50簡" w:eastAsia="漢儀旗黑-50簡" w:cs="漢儀旗黑-50簡"/>
                                      <w:sz w:val="24"/>
                                      <w:szCs w:val="24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 w:ascii="漢儀旗黑-50簡" w:hAnsi="漢儀旗黑-50簡" w:eastAsia="漢儀旗黑-50簡" w:cs="漢儀旗黑-50簡"/>
                                      <w:sz w:val="24"/>
                                      <w:szCs w:val="24"/>
                                      <w:lang w:eastAsia="zh-CN"/>
                                    </w:rPr>
                                    <w:t>物流發貨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119.45pt;margin-top:486.35pt;height:33.75pt;width:70.5pt;z-index:251677696;mso-width-relative:page;mso-height-relative:page;" filled="f" stroked="f" coordsize="21600,21600" o:gfxdata="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A8T8LXcAAAADAEAAA8AAAAAAAAAAQAgAAAAIgAAAGRy&#10;cy9kb3ducmV2LnhtbFBLAQIUABQAAAAIAIdO4kB0EDZyOgIAAGcEAAAOAAAAAAAAAAEAIAAAACsB&#10;AABkcnMvZTJvRG9jLnhtbFBLBQYAAAAABgAGAFkBAADXBQAAAAA=&#10;">
                      <v:fill on="f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hint="eastAsia" w:ascii="漢儀旗黑-50簡" w:hAnsi="漢儀旗黑-50簡" w:eastAsia="漢儀旗黑-50簡" w:cs="漢儀旗黑-50簡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漢儀旗黑-50簡" w:hAnsi="漢儀旗黑-50簡" w:eastAsia="漢儀旗黑-50簡" w:cs="漢儀旗黑-50簡"/>
                                <w:sz w:val="24"/>
                                <w:szCs w:val="24"/>
                                <w:lang w:eastAsia="zh-CN"/>
                              </w:rPr>
                              <w:t>物流發貨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1459865</wp:posOffset>
                      </wp:positionH>
                      <wp:positionV relativeFrom="paragraph">
                        <wp:posOffset>7167245</wp:posOffset>
                      </wp:positionV>
                      <wp:extent cx="895350" cy="428625"/>
                      <wp:effectExtent l="0" t="0" r="0" b="0"/>
                      <wp:wrapNone/>
                      <wp:docPr id="24" name="文本框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95350" cy="4286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rPr>
                                      <w:rFonts w:hint="eastAsia" w:ascii="漢儀旗黑-50簡" w:hAnsi="漢儀旗黑-50簡" w:eastAsia="漢儀旗黑-50簡" w:cs="漢儀旗黑-50簡"/>
                                      <w:sz w:val="24"/>
                                      <w:szCs w:val="24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 w:ascii="漢儀旗黑-50簡" w:hAnsi="漢儀旗黑-50簡" w:eastAsia="漢儀旗黑-50簡" w:cs="漢儀旗黑-50簡"/>
                                      <w:sz w:val="24"/>
                                      <w:szCs w:val="24"/>
                                      <w:lang w:eastAsia="zh-CN"/>
                                    </w:rPr>
                                    <w:t>訂單完成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114.95pt;margin-top:564.35pt;height:33.75pt;width:70.5pt;z-index:251678720;mso-width-relative:page;mso-height-relative:page;" filled="f" stroked="f" coordsize="21600,21600" o:gfxdata="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CP0ZTrcAAAADQEAAA8AAAAAAAAAAQAgAAAAIgAAAGRy&#10;cy9kb3ducmV2LnhtbFBLAQIUABQAAAAIAIdO4kAxZu2FOgIAAGcEAAAOAAAAAAAAAAEAIAAAACsB&#10;AABkcnMvZTJvRG9jLnhtbFBLBQYAAAAABgAGAFkBAADXBQAAAAA=&#10;">
                      <v:fill on="f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hint="eastAsia" w:ascii="漢儀旗黑-50簡" w:hAnsi="漢儀旗黑-50簡" w:eastAsia="漢儀旗黑-50簡" w:cs="漢儀旗黑-50簡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漢儀旗黑-50簡" w:hAnsi="漢儀旗黑-50簡" w:eastAsia="漢儀旗黑-50簡" w:cs="漢儀旗黑-50簡"/>
                                <w:sz w:val="24"/>
                                <w:szCs w:val="24"/>
                                <w:lang w:eastAsia="zh-CN"/>
                              </w:rPr>
                              <w:t>訂單完成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1174115</wp:posOffset>
                      </wp:positionH>
                      <wp:positionV relativeFrom="paragraph">
                        <wp:posOffset>5032375</wp:posOffset>
                      </wp:positionV>
                      <wp:extent cx="1457960" cy="431165"/>
                      <wp:effectExtent l="6350" t="6350" r="21590" b="19685"/>
                      <wp:wrapNone/>
                      <wp:docPr id="11" name="矩形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57960" cy="4311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>
                                    <a:lumMod val="85000"/>
                                    <a:lumOff val="1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92.45pt;margin-top:396.25pt;height:33.95pt;width:114.8pt;z-index:251668480;v-text-anchor:middle;mso-width-relative:page;mso-height-relative:page;" filled="f" stroked="t" coordsize="21600,21600" o:gfxdata="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">
                      <v:fill on="f" focussize="0,0"/>
                      <v:stroke weight="1pt" color="#262626 [2749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1164590</wp:posOffset>
                      </wp:positionH>
                      <wp:positionV relativeFrom="paragraph">
                        <wp:posOffset>6039485</wp:posOffset>
                      </wp:positionV>
                      <wp:extent cx="1533525" cy="723900"/>
                      <wp:effectExtent l="5080" t="5080" r="4445" b="13970"/>
                      <wp:wrapNone/>
                      <wp:docPr id="12" name="橢圓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108710" y="7426960"/>
                                <a:ext cx="1533525" cy="723900"/>
                              </a:xfrm>
                              <a:prstGeom prst="ellipse">
                                <a:avLst/>
                              </a:prstGeom>
                              <a:noFill/>
                              <a:ln w="0">
                                <a:solidFill>
                                  <a:schemeClr val="tx1">
                                    <a:lumMod val="85000"/>
                                    <a:lumOff val="1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" type="#_x0000_t3" style="position:absolute;left:0pt;margin-left:91.7pt;margin-top:475.55pt;height:57pt;width:120.75pt;z-index:251669504;v-text-anchor:middle;mso-width-relative:page;mso-height-relative:page;" filled="f" stroked="t" coordsize="21600,21600" o:gfxdata="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">
                      <v:fill on="f" focussize="0,0"/>
                      <v:stroke weight="0pt" color="#262626 [2749]" miterlimit="8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1155065</wp:posOffset>
                      </wp:positionH>
                      <wp:positionV relativeFrom="paragraph">
                        <wp:posOffset>7175500</wp:posOffset>
                      </wp:positionV>
                      <wp:extent cx="1457960" cy="431165"/>
                      <wp:effectExtent l="6350" t="6350" r="21590" b="19685"/>
                      <wp:wrapNone/>
                      <wp:docPr id="13" name="矩形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57960" cy="4311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>
                                    <a:lumMod val="85000"/>
                                    <a:lumOff val="1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90.95pt;margin-top:565pt;height:33.95pt;width:114.8pt;z-index:251670528;v-text-anchor:middle;mso-width-relative:page;mso-height-relative:page;" filled="f" stroked="t" coordsize="21600,21600" o:gfxdata="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">
                      <v:fill on="f" focussize="0,0"/>
                      <v:stroke weight="1pt" color="#262626 [2749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1174115</wp:posOffset>
                      </wp:positionH>
                      <wp:positionV relativeFrom="paragraph">
                        <wp:posOffset>4051300</wp:posOffset>
                      </wp:positionV>
                      <wp:extent cx="1457960" cy="431165"/>
                      <wp:effectExtent l="6350" t="6350" r="21590" b="19685"/>
                      <wp:wrapNone/>
                      <wp:docPr id="10" name="矩形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57960" cy="4311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>
                                    <a:lumMod val="85000"/>
                                    <a:lumOff val="1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92.45pt;margin-top:319pt;height:33.95pt;width:114.8pt;z-index:251667456;v-text-anchor:middle;mso-width-relative:page;mso-height-relative:page;" filled="f" stroked="t" coordsize="21600,21600" o:gfxdata="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">
                      <v:fill on="f" focussize="0,0"/>
                      <v:stroke weight="1pt" color="#262626 [2749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1164590</wp:posOffset>
                      </wp:positionH>
                      <wp:positionV relativeFrom="paragraph">
                        <wp:posOffset>3194050</wp:posOffset>
                      </wp:positionV>
                      <wp:extent cx="1457960" cy="431165"/>
                      <wp:effectExtent l="6350" t="6350" r="21590" b="19685"/>
                      <wp:wrapNone/>
                      <wp:docPr id="9" name="矩形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57960" cy="4311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>
                                    <a:lumMod val="85000"/>
                                    <a:lumOff val="1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91.7pt;margin-top:251.5pt;height:33.95pt;width:114.8pt;z-index:251666432;v-text-anchor:middle;mso-width-relative:page;mso-height-relative:page;" filled="f" stroked="t" coordsize="21600,21600" o:gfxdata="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">
                      <v:fill on="f" focussize="0,0"/>
                      <v:stroke weight="1pt" color="#262626 [2749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1164590</wp:posOffset>
                      </wp:positionH>
                      <wp:positionV relativeFrom="paragraph">
                        <wp:posOffset>1241425</wp:posOffset>
                      </wp:positionV>
                      <wp:extent cx="1457960" cy="431165"/>
                      <wp:effectExtent l="6350" t="6350" r="21590" b="19685"/>
                      <wp:wrapNone/>
                      <wp:docPr id="7" name="矩形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57960" cy="4311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>
                                    <a:lumMod val="85000"/>
                                    <a:lumOff val="1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91.7pt;margin-top:97.75pt;height:33.95pt;width:114.8pt;z-index:251664384;v-text-anchor:middle;mso-width-relative:page;mso-height-relative:page;" filled="f" stroked="t" coordsize="21600,21600" o:gfxdata="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">
                      <v:fill on="f" focussize="0,0"/>
                      <v:stroke weight="1pt" color="#262626 [2749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1021715</wp:posOffset>
                      </wp:positionH>
                      <wp:positionV relativeFrom="paragraph">
                        <wp:posOffset>2195195</wp:posOffset>
                      </wp:positionV>
                      <wp:extent cx="1791335" cy="654050"/>
                      <wp:effectExtent l="13970" t="5080" r="23495" b="7620"/>
                      <wp:wrapNone/>
                      <wp:docPr id="8" name="流程圖: 決策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461135" y="4182745"/>
                                <a:ext cx="1791335" cy="654050"/>
                              </a:xfrm>
                              <a:prstGeom prst="flowChartDecision">
                                <a:avLst/>
                              </a:prstGeom>
                              <a:noFill/>
                              <a:ln w="0">
                                <a:solidFill>
                                  <a:schemeClr val="tx1">
                                    <a:lumMod val="85000"/>
                                    <a:lumOff val="1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10" type="#_x0000_t110" style="position:absolute;left:0pt;margin-left:80.45pt;margin-top:172.85pt;height:51.5pt;width:141.05pt;z-index:251665408;v-text-anchor:middle;mso-width-relative:page;mso-height-relative:page;" filled="f" stroked="t" coordsize="21600,21600" o:gfxdata="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">
                      <v:fill on="f" focussize="0,0"/>
                      <v:stroke weight="0pt" color="#262626 [2749]" miterlimit="8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1316990</wp:posOffset>
                      </wp:positionH>
                      <wp:positionV relativeFrom="paragraph">
                        <wp:posOffset>289560</wp:posOffset>
                      </wp:positionV>
                      <wp:extent cx="1085850" cy="476250"/>
                      <wp:effectExtent l="6350" t="6350" r="12700" b="12700"/>
                      <wp:wrapNone/>
                      <wp:docPr id="6" name="矩形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051560" y="1981200"/>
                                <a:ext cx="1085850" cy="476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>
                                    <a:lumMod val="85000"/>
                                    <a:lumOff val="1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103.7pt;margin-top:22.8pt;height:37.5pt;width:85.5pt;z-index:251663360;v-text-anchor:middle;mso-width-relative:page;mso-height-relative:page;" filled="f" stroked="t" coordsize="21600,21600" o:gfxdata="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">
                      <v:fill on="f" focussize="0,0"/>
                      <v:stroke weight="1pt" color="#262626 [2749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1898015</wp:posOffset>
                      </wp:positionH>
                      <wp:positionV relativeFrom="paragraph">
                        <wp:posOffset>6767195</wp:posOffset>
                      </wp:positionV>
                      <wp:extent cx="0" cy="360045"/>
                      <wp:effectExtent l="48895" t="0" r="65405" b="1905"/>
                      <wp:wrapNone/>
                      <wp:docPr id="31" name="直接箭頭連線符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6004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149.45pt;margin-top:532.85pt;height:28.35pt;width:0pt;z-index:251685888;mso-width-relative:page;mso-height-relative:page;" filled="f" stroked="t" coordsize="21600,21600" o:gfxdata="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Vx6RM2AAAAA0B&#10;AAAPAAAAAAAAAAEAIAAAACIAAABkcnMvZG93bnJldi54bWxQSwECFAAUAAAACACHTuJAz9pa9hsC&#10;AAAXBAAADgAAAAAAAAABACAAAAAnAQAAZHJzL2Uyb0RvYy54bWxQSwUGAAAAAAYABgBZAQAAtAUA&#10;AAAA&#10;">
                      <v:fill on="f" focussize="0,0"/>
                      <v:stroke weight="0.5pt" color="#0D0D0D [3069]" miterlimit="8" joinstyle="miter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1898015</wp:posOffset>
                      </wp:positionH>
                      <wp:positionV relativeFrom="paragraph">
                        <wp:posOffset>5547995</wp:posOffset>
                      </wp:positionV>
                      <wp:extent cx="0" cy="396240"/>
                      <wp:effectExtent l="48895" t="0" r="65405" b="3810"/>
                      <wp:wrapNone/>
                      <wp:docPr id="30" name="直接箭頭連線符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9624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149.45pt;margin-top:436.85pt;height:31.2pt;width:0pt;z-index:251684864;mso-width-relative:page;mso-height-relative:page;" filled="f" stroked="t" coordsize="21600,21600" o:gfxdata="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NPET1LYAAAA&#10;CwEAAA8AAAAAAAAAAQAgAAAAIgAAAGRycy9kb3ducmV2LnhtbFBLAQIUABQAAAAIAIdO4kB3AOMQ&#10;HQIAABcEAAAOAAAAAAAAAAEAIAAAACcBAABkcnMvZTJvRG9jLnhtbFBLBQYAAAAABgAGAFkBAAC2&#10;BQAAAAA=&#10;">
                      <v:fill on="f" focussize="0,0"/>
                      <v:stroke weight="0.5pt" color="#0D0D0D [3069]" miterlimit="8" joinstyle="miter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1898015</wp:posOffset>
                      </wp:positionH>
                      <wp:positionV relativeFrom="paragraph">
                        <wp:posOffset>4624070</wp:posOffset>
                      </wp:positionV>
                      <wp:extent cx="0" cy="295275"/>
                      <wp:effectExtent l="48895" t="0" r="65405" b="9525"/>
                      <wp:wrapNone/>
                      <wp:docPr id="29" name="直接箭頭連線符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9527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149.45pt;margin-top:364.1pt;height:23.25pt;width:0pt;z-index:251683840;mso-width-relative:page;mso-height-relative:page;" filled="f" stroked="t" coordsize="21600,21600" o:gfxdata="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CK67n1wAAAAsB&#10;AAAPAAAAAAAAAAEAIAAAACIAAABkcnMvZG93bnJldi54bWxQSwECFAAUAAAACACHTuJAS5Q6rBwC&#10;AAAXBAAADgAAAAAAAAABACAAAAAmAQAAZHJzL2Uyb0RvYy54bWxQSwUGAAAAAAYABgBZAQAAtAUA&#10;AAAA&#10;">
                      <v:fill on="f" focussize="0,0"/>
                      <v:stroke weight="0.5pt" color="#0D0D0D [3069]" miterlimit="8" joinstyle="miter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1898015</wp:posOffset>
                      </wp:positionH>
                      <wp:positionV relativeFrom="paragraph">
                        <wp:posOffset>3681095</wp:posOffset>
                      </wp:positionV>
                      <wp:extent cx="0" cy="295275"/>
                      <wp:effectExtent l="48895" t="0" r="65405" b="9525"/>
                      <wp:wrapNone/>
                      <wp:docPr id="28" name="直接箭頭連線符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9527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149.45pt;margin-top:289.85pt;height:23.25pt;width:0pt;z-index:251682816;mso-width-relative:page;mso-height-relative:page;" filled="f" stroked="t" coordsize="21600,21600" o:gfxdata="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Qju7A2AAAAAsB&#10;AAAPAAAAAAAAAAEAIAAAACIAAABkcnMvZG93bnJldi54bWxQSwECFAAUAAAACACHTuJAe1pYxxsC&#10;AAAXBAAADgAAAAAAAAABACAAAAAnAQAAZHJzL2Uyb0RvYy54bWxQSwUGAAAAAAYABgBZAQAAtAUA&#10;AAAA&#10;">
                      <v:fill on="f" focussize="0,0"/>
                      <v:stroke weight="0.5pt" color="#0D0D0D [3069]" miterlimit="8" joinstyle="miter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1898015</wp:posOffset>
                      </wp:positionH>
                      <wp:positionV relativeFrom="paragraph">
                        <wp:posOffset>2861945</wp:posOffset>
                      </wp:positionV>
                      <wp:extent cx="0" cy="295275"/>
                      <wp:effectExtent l="48895" t="0" r="65405" b="9525"/>
                      <wp:wrapNone/>
                      <wp:docPr id="27" name="直接箭頭連線符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9527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149.45pt;margin-top:225.35pt;height:23.25pt;width:0pt;z-index:251681792;mso-width-relative:page;mso-height-relative:page;" filled="f" stroked="t" coordsize="21600,21600" o:gfxdata="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4nWK3dgAAAAL&#10;AQAADwAAAAAAAAABACAAAAAiAAAAZHJzL2Rvd25yZXYueG1sUEsBAhQAFAAAAAgAh07iQKhL8eEc&#10;AgAAFwQAAA4AAAAAAAAAAQAgAAAAJwEAAGRycy9lMm9Eb2MueG1sUEsFBgAAAAAGAAYAWQEAALUF&#10;AAAAAA==&#10;">
                      <v:fill on="f" focussize="0,0"/>
                      <v:stroke weight="0.5pt" color="#0D0D0D [3069]" miterlimit="8" joinstyle="miter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1898015</wp:posOffset>
                      </wp:positionH>
                      <wp:positionV relativeFrom="paragraph">
                        <wp:posOffset>1776095</wp:posOffset>
                      </wp:positionV>
                      <wp:extent cx="0" cy="295275"/>
                      <wp:effectExtent l="48895" t="0" r="65405" b="9525"/>
                      <wp:wrapNone/>
                      <wp:docPr id="26" name="直接箭頭連線符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9527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149.45pt;margin-top:139.85pt;height:23.25pt;width:0pt;z-index:251680768;mso-width-relative:page;mso-height-relative:page;" filled="f" stroked="t" coordsize="21600,21600" o:gfxdata="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R4pacdgAAAAL&#10;AQAADwAAAAAAAAABACAAAAAiAAAAZHJzL2Rvd25yZXYueG1sUEsBAhQAFAAAAAgAh07iQJiFk4oc&#10;AgAAFwQAAA4AAAAAAAAAAQAgAAAAJwEAAGRycy9lMm9Eb2MueG1sUEsFBgAAAAAGAAYAWQEAALUF&#10;AAAAAA==&#10;">
                      <v:fill on="f" focussize="0,0"/>
                      <v:stroke weight="0.5pt" color="#0D0D0D [3069]" miterlimit="8" joinstyle="miter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1898015</wp:posOffset>
                      </wp:positionH>
                      <wp:positionV relativeFrom="paragraph">
                        <wp:posOffset>861695</wp:posOffset>
                      </wp:positionV>
                      <wp:extent cx="0" cy="295275"/>
                      <wp:effectExtent l="48895" t="0" r="65405" b="9525"/>
                      <wp:wrapNone/>
                      <wp:docPr id="25" name="直接箭頭連線符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1784985" y="2420620"/>
                                <a:ext cx="0" cy="29527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149.45pt;margin-top:67.85pt;height:23.25pt;width:0pt;z-index:251679744;mso-width-relative:page;mso-height-relative:page;" filled="f" stroked="t" coordsize="21600,21600" o:gfxdata="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CU/6ffXAAAACwEAAA8AAAAAAAAAAQAgAAAAIgAAAGRycy9kb3ducmV2LnhtbFBLAQIUABQA&#10;AAAIAIdO4kAkHMp9KgIAACMEAAAOAAAAAAAAAAEAIAAAACYBAABkcnMvZTJvRG9jLnhtbFBLBQYA&#10;AAAABgAGAFkBAADCBQAAAAA=&#10;">
                      <v:fill on="f" focussize="0,0"/>
                      <v:stroke weight="0.5pt" color="#0D0D0D [3069]" miterlimit="8" joinstyle="miter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812165</wp:posOffset>
                      </wp:positionH>
                      <wp:positionV relativeFrom="paragraph">
                        <wp:posOffset>-3685540</wp:posOffset>
                      </wp:positionV>
                      <wp:extent cx="1438275" cy="1200150"/>
                      <wp:effectExtent l="6350" t="6350" r="22225" b="12700"/>
                      <wp:wrapNone/>
                      <wp:docPr id="4" name="矩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003935" y="1771650"/>
                                <a:ext cx="1438275" cy="12001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63.95pt;margin-top:-290.2pt;height:94.5pt;width:113.25pt;z-index:251662336;v-text-anchor:middle;mso-width-relative:page;mso-height-relative:page;" fillcolor="#5B9BD5 [3204]" filled="t" stroked="t" coordsize="21600,21600" o:gfxdata="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">
                      <v:fill on="t" focussize="0,0"/>
                      <v:stroke weight="1pt" color="#41719C [3204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</w:p>
        </w:tc>
        <w:tc>
          <w:tcPr>
            <w:tcW w:w="2721" w:type="dxa"/>
            <w:vAlign w:val="top"/>
          </w:tcPr>
          <w:p>
            <w:pPr>
              <w:jc w:val="both"/>
              <w:rPr>
                <w:rFonts w:hint="eastAsia" w:ascii="漢儀旗黑-50簡" w:hAnsi="漢儀旗黑-50簡" w:eastAsia="漢儀旗黑-50簡" w:cs="漢儀旗黑-50簡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漢儀旗黑-50簡" w:hAnsi="漢儀旗黑-50簡" w:eastAsia="漢儀旗黑-50簡" w:cs="漢儀旗黑-50簡"/>
                <w:sz w:val="22"/>
                <w:szCs w:val="22"/>
                <w:vertAlign w:val="baseline"/>
              </w:rPr>
              <w:t>接收到客戶訂單</w:t>
            </w:r>
            <w:r>
              <w:rPr>
                <w:rFonts w:hint="eastAsia" w:ascii="漢儀旗黑-50簡" w:hAnsi="漢儀旗黑-50簡" w:eastAsia="漢儀旗黑-50簡" w:cs="漢儀旗黑-50簡"/>
                <w:sz w:val="22"/>
                <w:szCs w:val="22"/>
                <w:vertAlign w:val="baseline"/>
                <w:lang w:val="en-US" w:eastAsia="zh-CN"/>
              </w:rPr>
              <w:t>,進行整理，填入訂單接收表。</w:t>
            </w:r>
          </w:p>
          <w:p>
            <w:pPr>
              <w:jc w:val="both"/>
              <w:rPr>
                <w:rFonts w:hint="eastAsia" w:ascii="漢儀旗黑-50簡" w:hAnsi="漢儀旗黑-50簡" w:eastAsia="漢儀旗黑-50簡" w:cs="漢儀旗黑-50簡"/>
                <w:sz w:val="22"/>
                <w:szCs w:val="22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漢儀旗黑-50簡" w:hAnsi="漢儀旗黑-50簡" w:eastAsia="漢儀旗黑-50簡" w:cs="漢儀旗黑-50簡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漢儀旗黑-50簡" w:hAnsi="漢儀旗黑-50簡" w:eastAsia="漢儀旗黑-50簡" w:cs="漢儀旗黑-50簡"/>
                <w:sz w:val="22"/>
                <w:szCs w:val="22"/>
                <w:vertAlign w:val="baseline"/>
                <w:lang w:val="en-US" w:eastAsia="zh-CN"/>
              </w:rPr>
              <w:t>確認客戶訂單顏色，規格，數量，輔件，包裝規範，貼標要求等並確認倉庫庫存數量。</w:t>
            </w:r>
          </w:p>
          <w:p>
            <w:pPr>
              <w:jc w:val="both"/>
              <w:rPr>
                <w:rFonts w:hint="eastAsia" w:ascii="漢儀旗黑-50簡" w:hAnsi="漢儀旗黑-50簡" w:eastAsia="漢儀旗黑-50簡" w:cs="漢儀旗黑-50簡"/>
                <w:sz w:val="22"/>
                <w:szCs w:val="22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漢儀旗黑-50簡" w:hAnsi="漢儀旗黑-50簡" w:eastAsia="漢儀旗黑-50簡" w:cs="漢儀旗黑-50簡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漢儀旗黑-50簡" w:hAnsi="漢儀旗黑-50簡" w:eastAsia="漢儀旗黑-50簡" w:cs="漢儀旗黑-50簡"/>
                <w:sz w:val="22"/>
                <w:szCs w:val="22"/>
                <w:vertAlign w:val="baseline"/>
                <w:lang w:val="en-US" w:eastAsia="zh-CN"/>
              </w:rPr>
              <w:t>按照訂單要求發單生管/倉庫發貨員備貨發貨。同時開具發標對客戶進行收款至完成銷售訂單。</w:t>
            </w:r>
          </w:p>
          <w:p>
            <w:pPr>
              <w:jc w:val="both"/>
              <w:rPr>
                <w:rFonts w:hint="eastAsia" w:ascii="漢儀旗黑-50簡" w:hAnsi="漢儀旗黑-50簡" w:eastAsia="漢儀旗黑-50簡" w:cs="漢儀旗黑-50簡"/>
                <w:sz w:val="22"/>
                <w:szCs w:val="22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漢儀旗黑-50簡" w:hAnsi="漢儀旗黑-50簡" w:eastAsia="漢儀旗黑-50簡" w:cs="漢儀旗黑-50簡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漢儀旗黑-50簡" w:hAnsi="漢儀旗黑-50簡" w:eastAsia="漢儀旗黑-50簡" w:cs="漢儀旗黑-50簡"/>
                <w:sz w:val="22"/>
                <w:szCs w:val="22"/>
                <w:vertAlign w:val="baseline"/>
                <w:lang w:val="en-US" w:eastAsia="zh-CN"/>
              </w:rPr>
              <w:t>需修改的定製版還需發單至開發部進行開發修改，走試產流程後進行大貨生產並備貨發貨完成銷售訂單。</w:t>
            </w:r>
          </w:p>
        </w:tc>
        <w:tc>
          <w:tcPr>
            <w:tcW w:w="2154" w:type="dxa"/>
            <w:vAlign w:val="top"/>
          </w:tcPr>
          <w:p>
            <w:pPr>
              <w:jc w:val="both"/>
              <w:rPr>
                <w:rFonts w:hint="eastAsia" w:ascii="漢儀旗黑-50簡" w:hAnsi="漢儀旗黑-50簡" w:eastAsia="漢儀旗黑-50簡" w:cs="漢儀旗黑-50簡"/>
                <w:sz w:val="22"/>
                <w:szCs w:val="22"/>
                <w:vertAlign w:val="baseline"/>
              </w:rPr>
            </w:pPr>
            <w:r>
              <w:rPr>
                <w:rFonts w:hint="eastAsia" w:ascii="漢儀旗黑-50簡" w:hAnsi="漢儀旗黑-50簡" w:eastAsia="漢儀旗黑-50簡" w:cs="漢儀旗黑-50簡"/>
                <w:sz w:val="22"/>
                <w:szCs w:val="22"/>
                <w:vertAlign w:val="baseline"/>
              </w:rPr>
              <w:t>產品型號</w:t>
            </w:r>
          </w:p>
          <w:p>
            <w:pPr>
              <w:jc w:val="both"/>
              <w:rPr>
                <w:rFonts w:hint="eastAsia" w:ascii="漢儀旗黑-50簡" w:hAnsi="漢儀旗黑-50簡" w:eastAsia="漢儀旗黑-50簡" w:cs="漢儀旗黑-50簡"/>
                <w:sz w:val="22"/>
                <w:szCs w:val="22"/>
                <w:vertAlign w:val="baseline"/>
              </w:rPr>
            </w:pPr>
            <w:r>
              <w:rPr>
                <w:rFonts w:hint="eastAsia" w:ascii="漢儀旗黑-50簡" w:hAnsi="漢儀旗黑-50簡" w:eastAsia="漢儀旗黑-50簡" w:cs="漢儀旗黑-50簡"/>
                <w:sz w:val="22"/>
                <w:szCs w:val="22"/>
                <w:vertAlign w:val="baseline"/>
              </w:rPr>
              <w:t>數量、顏色、單價</w:t>
            </w:r>
          </w:p>
          <w:p>
            <w:pPr>
              <w:jc w:val="both"/>
              <w:rPr>
                <w:rFonts w:hint="eastAsia" w:ascii="漢儀旗黑-50簡" w:hAnsi="漢儀旗黑-50簡" w:eastAsia="漢儀旗黑-50簡" w:cs="漢儀旗黑-50簡"/>
                <w:sz w:val="22"/>
                <w:szCs w:val="22"/>
                <w:vertAlign w:val="baseline"/>
              </w:rPr>
            </w:pPr>
          </w:p>
          <w:p>
            <w:pPr>
              <w:jc w:val="both"/>
              <w:rPr>
                <w:rFonts w:hint="eastAsia" w:ascii="漢儀旗黑-50簡" w:hAnsi="漢儀旗黑-50簡" w:eastAsia="漢儀旗黑-50簡" w:cs="漢儀旗黑-50簡"/>
                <w:sz w:val="22"/>
                <w:szCs w:val="22"/>
                <w:vertAlign w:val="baseline"/>
              </w:rPr>
            </w:pPr>
            <w:r>
              <w:rPr>
                <w:rFonts w:hint="eastAsia" w:ascii="漢儀旗黑-50簡" w:hAnsi="漢儀旗黑-50簡" w:eastAsia="漢儀旗黑-50簡" w:cs="漢儀旗黑-50簡"/>
                <w:sz w:val="22"/>
                <w:szCs w:val="22"/>
                <w:vertAlign w:val="baseline"/>
              </w:rPr>
              <w:t>在生產過程中需全程跟蹤生產進度及包裝標識等要求，確保所產產品與客戶要求一致。</w:t>
            </w:r>
          </w:p>
          <w:p>
            <w:pPr>
              <w:jc w:val="both"/>
              <w:rPr>
                <w:rFonts w:hint="eastAsia" w:ascii="漢儀旗黑-50簡" w:hAnsi="漢儀旗黑-50簡" w:eastAsia="漢儀旗黑-50簡" w:cs="漢儀旗黑-50簡"/>
                <w:sz w:val="22"/>
                <w:szCs w:val="22"/>
                <w:vertAlign w:val="baseline"/>
              </w:rPr>
            </w:pPr>
          </w:p>
          <w:p>
            <w:pPr>
              <w:jc w:val="both"/>
              <w:rPr>
                <w:rFonts w:hint="eastAsia" w:ascii="漢儀旗黑-50簡" w:hAnsi="漢儀旗黑-50簡" w:eastAsia="漢儀旗黑-50簡" w:cs="漢儀旗黑-50簡"/>
                <w:sz w:val="22"/>
                <w:szCs w:val="22"/>
                <w:vertAlign w:val="baseline"/>
              </w:rPr>
            </w:pPr>
            <w:r>
              <w:rPr>
                <w:rFonts w:hint="eastAsia" w:ascii="漢儀旗黑-50簡" w:hAnsi="漢儀旗黑-50簡" w:eastAsia="漢儀旗黑-50簡" w:cs="漢儀旗黑-50簡"/>
                <w:sz w:val="22"/>
                <w:szCs w:val="22"/>
                <w:vertAlign w:val="baseline"/>
              </w:rPr>
              <w:t>在備貨過程中根據客戶要求選擇並溝通物流，確保客戶到貨時間不會延誤交期。</w:t>
            </w:r>
          </w:p>
          <w:p>
            <w:pPr>
              <w:jc w:val="both"/>
              <w:rPr>
                <w:rFonts w:hint="eastAsia" w:ascii="漢儀旗黑-50簡" w:hAnsi="漢儀旗黑-50簡" w:eastAsia="漢儀旗黑-50簡" w:cs="漢儀旗黑-50簡"/>
                <w:sz w:val="22"/>
                <w:szCs w:val="22"/>
                <w:vertAlign w:val="baseline"/>
              </w:rPr>
            </w:pPr>
          </w:p>
          <w:p>
            <w:pPr>
              <w:jc w:val="both"/>
              <w:rPr>
                <w:rFonts w:hint="eastAsia" w:ascii="漢儀旗黑-50簡" w:hAnsi="漢儀旗黑-50簡" w:eastAsia="漢儀旗黑-50簡" w:cs="漢儀旗黑-50簡"/>
                <w:sz w:val="22"/>
                <w:szCs w:val="22"/>
                <w:vertAlign w:val="baseline"/>
              </w:rPr>
            </w:pPr>
          </w:p>
          <w:p>
            <w:pPr>
              <w:jc w:val="both"/>
              <w:rPr>
                <w:rFonts w:hint="eastAsia" w:ascii="漢儀旗黑-50簡" w:hAnsi="漢儀旗黑-50簡" w:eastAsia="漢儀旗黑-50簡" w:cs="漢儀旗黑-50簡"/>
                <w:sz w:val="22"/>
                <w:szCs w:val="22"/>
                <w:vertAlign w:val="baseline"/>
              </w:rPr>
            </w:pPr>
            <w:r>
              <w:rPr>
                <w:rFonts w:hint="eastAsia" w:ascii="漢儀旗黑-50簡" w:hAnsi="漢儀旗黑-50簡" w:eastAsia="漢儀旗黑-50簡" w:cs="漢儀旗黑-50簡"/>
                <w:sz w:val="22"/>
                <w:szCs w:val="22"/>
                <w:vertAlign w:val="baseline"/>
              </w:rPr>
              <w:t>訂單完結需對訂單進行分類統計，存檔。</w:t>
            </w:r>
          </w:p>
        </w:tc>
        <w:tc>
          <w:tcPr>
            <w:tcW w:w="1814" w:type="dxa"/>
            <w:vAlign w:val="center"/>
          </w:tcPr>
          <w:p>
            <w:pPr>
              <w:jc w:val="center"/>
              <w:rPr>
                <w:rFonts w:hint="eastAsia" w:ascii="漢儀旗黑-50簡" w:hAnsi="漢儀旗黑-50簡" w:eastAsia="漢儀旗黑-50簡" w:cs="漢儀旗黑-50簡"/>
                <w:sz w:val="22"/>
                <w:szCs w:val="22"/>
                <w:vertAlign w:val="baseline"/>
              </w:rPr>
            </w:pPr>
            <w:r>
              <w:rPr>
                <w:rFonts w:hint="eastAsia" w:ascii="漢儀旗黑-50簡" w:hAnsi="漢儀旗黑-50簡" w:eastAsia="漢儀旗黑-50簡" w:cs="漢儀旗黑-50簡"/>
                <w:sz w:val="22"/>
                <w:szCs w:val="22"/>
                <w:vertAlign w:val="baseline"/>
              </w:rPr>
              <w:t>需修改的定製版還需發單至開發部進行開發修改</w:t>
            </w:r>
          </w:p>
        </w:tc>
      </w:tr>
    </w:tbl>
    <w:p>
      <w:pPr>
        <w:bidi w:val="0"/>
        <w:jc w:val="both"/>
        <w:rPr>
          <w:sz w:val="21"/>
        </w:rPr>
      </w:pPr>
      <w:bookmarkStart w:id="0" w:name="_GoBack"/>
      <w:bookmarkEnd w:id="0"/>
      <w:r>
        <w:rPr>
          <w:sz w:val="2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2042160</wp:posOffset>
                </wp:positionH>
                <wp:positionV relativeFrom="paragraph">
                  <wp:posOffset>-2944495</wp:posOffset>
                </wp:positionV>
                <wp:extent cx="895350" cy="428625"/>
                <wp:effectExtent l="0" t="0" r="0" b="0"/>
                <wp:wrapNone/>
                <wp:docPr id="32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漢儀旗黑-50簡" w:hAnsi="漢儀旗黑-50簡" w:eastAsia="漢儀旗黑-50簡" w:cs="漢儀旗黑-50簡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漢儀旗黑-50簡" w:hAnsi="漢儀旗黑-50簡" w:eastAsia="漢儀旗黑-50簡" w:cs="漢儀旗黑-50簡"/>
                                <w:sz w:val="24"/>
                                <w:szCs w:val="24"/>
                                <w:lang w:eastAsia="zh-CN"/>
                              </w:rPr>
                              <w:t>接受訂單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0.8pt;margin-top:-231.85pt;height:33.75pt;width:70.5pt;z-index:251686912;mso-width-relative:page;mso-height-relative:page;" filled="f" stroked="f" coordsize="21600,21600" o:gfxdata="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DQyt93QAAAA0BAAAPAAAAAAAAAAEAIAAAACIAAABk&#10;cnMvZG93bnJldi54bWxQSwECFAAUAAAACACHTuJAuxSjEToCAABnBAAADgAAAAAAAAABACAAAAAs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漢儀旗黑-50簡" w:hAnsi="漢儀旗黑-50簡" w:eastAsia="漢儀旗黑-50簡" w:cs="漢儀旗黑-50簡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漢儀旗黑-50簡" w:hAnsi="漢儀旗黑-50簡" w:eastAsia="漢儀旗黑-50簡" w:cs="漢儀旗黑-50簡"/>
                          <w:sz w:val="24"/>
                          <w:szCs w:val="24"/>
                          <w:lang w:eastAsia="zh-CN"/>
                        </w:rPr>
                        <w:t>接受訂單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1707515</wp:posOffset>
                </wp:positionH>
                <wp:positionV relativeFrom="paragraph">
                  <wp:posOffset>-743585</wp:posOffset>
                </wp:positionV>
                <wp:extent cx="2131695" cy="581025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333625" y="450850"/>
                          <a:ext cx="2131695" cy="581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漢儀旗黑-50簡" w:hAnsi="漢儀旗黑-50簡" w:eastAsia="漢儀旗黑-50簡" w:cs="漢儀旗黑-50簡"/>
                                <w:b/>
                                <w:bCs/>
                                <w:sz w:val="44"/>
                                <w:szCs w:val="4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漢儀旗黑-50簡" w:hAnsi="漢儀旗黑-50簡" w:eastAsia="漢儀旗黑-50簡" w:cs="漢儀旗黑-50簡"/>
                                <w:b/>
                                <w:bCs/>
                                <w:sz w:val="44"/>
                                <w:szCs w:val="44"/>
                                <w:lang w:eastAsia="zh-CN"/>
                              </w:rPr>
                              <w:t>專案作業流程圖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4.45pt;margin-top:-58.55pt;height:45.75pt;width:167.85pt;z-index:251659264;mso-width-relative:page;mso-height-relative:page;" filled="f" stroked="f" coordsize="21600,21600" o:gfxdata="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B7fXzN3QAAAAwBAAAPAAAAAAAAAAEA&#10;IAAAACIAAABkcnMvZG93bnJldi54bWxQSwECFAAUAAAACACHTuJAJ8wWzUMCAABxBAAADgAAAAAA&#10;AAABACAAAAAsAQAAZHJzL2Uyb0RvYy54bWxQSwUGAAAAAAYABgBZAQAA4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漢儀旗黑-50簡" w:hAnsi="漢儀旗黑-50簡" w:eastAsia="漢儀旗黑-50簡" w:cs="漢儀旗黑-50簡"/>
                          <w:b/>
                          <w:bCs/>
                          <w:sz w:val="44"/>
                          <w:szCs w:val="44"/>
                          <w:lang w:eastAsia="zh-CN"/>
                        </w:rPr>
                      </w:pPr>
                      <w:r>
                        <w:rPr>
                          <w:rFonts w:hint="eastAsia" w:ascii="漢儀旗黑-50簡" w:hAnsi="漢儀旗黑-50簡" w:eastAsia="漢儀旗黑-50簡" w:cs="漢儀旗黑-50簡"/>
                          <w:b/>
                          <w:bCs/>
                          <w:sz w:val="44"/>
                          <w:szCs w:val="44"/>
                          <w:lang w:eastAsia="zh-CN"/>
                        </w:rPr>
                        <w:t>專案作業流程圖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4589145</wp:posOffset>
                </wp:positionH>
                <wp:positionV relativeFrom="paragraph">
                  <wp:posOffset>-387350</wp:posOffset>
                </wp:positionV>
                <wp:extent cx="1452245" cy="381000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2245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漢儀旗黑-50簡" w:hAnsi="漢儀旗黑-50簡" w:eastAsia="漢儀旗黑-50簡" w:cs="漢儀旗黑-50簡"/>
                                <w:b/>
                                <w:bCs/>
                                <w:sz w:val="44"/>
                                <w:szCs w:val="4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漢儀旗黑-50簡" w:hAnsi="漢儀旗黑-50簡" w:eastAsia="漢儀旗黑-50簡" w:cs="漢儀旗黑-50簡"/>
                                <w:b w:val="0"/>
                                <w:bCs w:val="0"/>
                                <w:sz w:val="24"/>
                                <w:szCs w:val="24"/>
                                <w:lang w:eastAsia="zh-CN"/>
                              </w:rPr>
                              <w:t>年</w:t>
                            </w:r>
                            <w:r>
                              <w:rPr>
                                <w:rFonts w:hint="eastAsia" w:ascii="漢儀旗黑-50簡" w:hAnsi="漢儀旗黑-50簡" w:eastAsia="漢儀旗黑-50簡" w:cs="漢儀旗黑-50簡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月   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61.35pt;margin-top:-30.5pt;height:30pt;width:114.35pt;z-index:251660288;mso-width-relative:page;mso-height-relative:page;" filled="f" stroked="f" coordsize="21600,21600" o:gfxdata="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D4+1Mb2QAAAAoBAAAPAAAAAAAAAAEAIAAAACIAAABkcnMv&#10;ZG93bnJldi54bWxQSwECFAAUAAAACACHTuJAorSrQDsCAABmBAAADgAAAAAAAAABACAAAAAo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漢儀旗黑-50簡" w:hAnsi="漢儀旗黑-50簡" w:eastAsia="漢儀旗黑-50簡" w:cs="漢儀旗黑-50簡"/>
                          <w:b/>
                          <w:bCs/>
                          <w:sz w:val="44"/>
                          <w:szCs w:val="44"/>
                          <w:lang w:val="en-US" w:eastAsia="zh-CN"/>
                        </w:rPr>
                      </w:pPr>
                      <w:r>
                        <w:rPr>
                          <w:rFonts w:hint="eastAsia" w:ascii="漢儀旗黑-50簡" w:hAnsi="漢儀旗黑-50簡" w:eastAsia="漢儀旗黑-50簡" w:cs="漢儀旗黑-50簡"/>
                          <w:b w:val="0"/>
                          <w:bCs w:val="0"/>
                          <w:sz w:val="24"/>
                          <w:szCs w:val="24"/>
                          <w:lang w:eastAsia="zh-CN"/>
                        </w:rPr>
                        <w:t>年</w:t>
                      </w:r>
                      <w:r>
                        <w:rPr>
                          <w:rFonts w:hint="eastAsia" w:ascii="漢儀旗黑-50簡" w:hAnsi="漢儀旗黑-50簡" w:eastAsia="漢儀旗黑-50簡" w:cs="漢儀旗黑-50簡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t xml:space="preserve">   月   日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1440" w:right="1800" w:bottom="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  <w:embedRegular r:id="rId1" w:fontKey="{04D2FFB6-B78A-42FC-BE16-80D18EA1CC86}"/>
  </w:font>
  <w:font w:name="宋体">
    <w:panose1 w:val="02010600030101010101"/>
    <w:charset w:val="80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2" w:fontKey="{614D8FDD-C602-4797-B299-2859AA6E541B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3" w:fontKey="{001C51D9-04C3-4838-B76C-FCFD96F7D1F1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7A63FB89-41E6-46AD-86D4-6979CAF2F0F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5" w:fontKey="{C9E11B00-E8ED-4372-8E4E-237B7AEB520C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6" w:fontKey="{11AF0D19-06FC-474C-8495-693A9DC32431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7" w:fontKey="{B32DD6D5-0C5B-4B6A-900F-32B76E2F7311}"/>
  </w:font>
  <w:font w:name="汉仪旗黑-50简">
    <w:panose1 w:val="00020600040101010101"/>
    <w:charset w:val="86"/>
    <w:family w:val="auto"/>
    <w:pitch w:val="default"/>
    <w:sig w:usb0="A00002BF" w:usb1="1ACF7CFA" w:usb2="00000016" w:usb3="00000000" w:csb0="0004009F" w:csb1="DFD70000"/>
    <w:embedRegular r:id="rId8" w:fontKey="{902B1161-5CC6-4E1C-8DE1-2DC410D2DF63}"/>
  </w:font>
  <w:font w:name="思源黑体 Medium">
    <w:altName w:val="黑体"/>
    <w:panose1 w:val="020B0600000000000000"/>
    <w:charset w:val="86"/>
    <w:family w:val="auto"/>
    <w:pitch w:val="default"/>
    <w:sig w:usb0="00000000" w:usb1="00000000" w:usb2="00000016" w:usb3="00000000" w:csb0="602E0107" w:csb1="00000000"/>
    <w:embedRegular r:id="rId9" w:fontKey="{56E753D2-280F-4B83-B3D8-0EA8AC33CA99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  <w:embedRegular r:id="rId10" w:fontKey="{07A58D22-ADAF-4865-A8DC-AA1B158945A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jb3VudCI6MSwiaGRpZCI6ImUzNTEwNTk1NGFmMDAyMjY2NzcxNjBlYzAyZTQ0MzcyIiwidXNlckNvdW50IjoxfQ=="/>
  </w:docVars>
  <w:rsids>
    <w:rsidRoot w:val="1FCD282F"/>
    <w:rsid w:val="1FCD282F"/>
    <w:rsid w:val="72FD7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f65fc4b3-214e-4073-8a14-803cf5aff920\&#39033;&#30446;&#20316;&#19994;&#27969;&#31243;&#22270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專案作業流程圖.docx</Template>
  <Pages>2</Pages>
  <Words>286</Words>
  <Characters>286</Characters>
  <Lines>0</Lines>
  <Paragraphs>0</Paragraphs>
  <TotalTime>12</TotalTime>
  <ScaleCrop>false</ScaleCrop>
  <LinksUpToDate>false</LinksUpToDate>
  <CharactersWithSpaces>286</CharactersWithSpaces>
  <Application>簡報雲PPT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2022-12-24T11:25:00Z</dcterms:created>
  <dc:creator>簡報雲PPT</dc:creator>
  <cp:lastModifiedBy>簡報雲PPT</cp:lastModifiedBy>
  <dcterms:modified xsi:type="dcterms:W3CDTF">2022-12-24T11:25:31Z</dcterms:modified>
  <cp:revision>1</cp:revision>
</cp:coreProperties>
</file>