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8126095</wp:posOffset>
                </wp:positionV>
                <wp:extent cx="1866900" cy="5334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評估等級應對方案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639.85pt;height:42pt;width:147pt;z-index:251681792;mso-width-relative:page;mso-height-relative:page;" filled="f" stroked="f" coordsize="21600,21600" o:gfxdata="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NgjHdAAAADQEAAA8AAAAAAAAAAQAgAAAAIgAA&#10;AGRycy9kb3ducmV2LnhtbFBLAQIUABQAAAAIAIdO4kDpQRYn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評估等級應對方案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7554595</wp:posOffset>
                </wp:positionV>
                <wp:extent cx="1866900" cy="5334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識別可能遇到的風險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594.85pt;height:42pt;width:147pt;z-index:251680768;mso-width-relative:page;mso-height-relative:page;" filled="f" stroked="f" coordsize="21600,21600" o:gfxdata="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Fvd9rdAAAADQEAAA8AAAAAAAAAAQAgAAAAIgAA&#10;AGRycy9kb3ducmV2LnhtbFBLAQIUABQAAAAIAIdO4kB8OkCs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識別可能遇到的風險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6392545</wp:posOffset>
                </wp:positionV>
                <wp:extent cx="1504950" cy="5334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制定預算表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503.35pt;height:42pt;width:118.5pt;z-index:251679744;mso-width-relative:page;mso-height-relative:page;" filled="f" stroked="f" coordsize="21600,21600" o:gfxdata="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4aqUHbAAAADQEAAA8AAAAAAAAAAQAgAAAAIgAAAGRy&#10;cy9kb3ducmV2LnhtbFBLAQIUABQAAAAIAIdO4kDClu2K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制定預算表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5821045</wp:posOffset>
                </wp:positionV>
                <wp:extent cx="1504950" cy="5334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每項工作成本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458.35pt;height:42pt;width:118.5pt;z-index:251678720;mso-width-relative:page;mso-height-relative:page;" filled="f" stroked="f" coordsize="21600,21600" o:gfxdata="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O2hFG3AAAAAwBAAAPAAAAAAAAAAEAIAAAACIAAABk&#10;cnMvZG93bnJldi54bWxQSwECFAAUAAAACACHTuJAV+27A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每項工作成本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4735195</wp:posOffset>
                </wp:positionV>
                <wp:extent cx="1504950" cy="53340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制定進度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372.85pt;height:42pt;width:118.5pt;z-index:251677696;mso-width-relative:page;mso-height-relative:page;" filled="f" stroked="f" coordsize="21600,21600" o:gfxdata="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a7uxE3AAAAAsBAAAPAAAAAAAAAAEAIAAAACIAAABk&#10;cnMvZG93bnJldi54bWxQSwECFAAUAAAACACHTuJAfQs7U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制定進度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4163695</wp:posOffset>
                </wp:positionV>
                <wp:extent cx="1504950" cy="53340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估算持續時間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327.85pt;height:42pt;width:118.5pt;z-index:251676672;mso-width-relative:page;mso-height-relative:page;" filled="f" stroked="f" coordsize="21600,21600" o:gfxdata="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6uxh5t0AAAALAQAADwAAAAAAAAABACAAAAAiAAAA&#10;ZHJzL2Rvd25yZXYueG1sUEsBAhQAFAAAAAgAh07iQOhwbdo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估算持續時間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3001645</wp:posOffset>
                </wp:positionV>
                <wp:extent cx="1504950" cy="53340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優先性及關聯性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236.35pt;height:42pt;width:118.5pt;z-index:251675648;mso-width-relative:page;mso-height-relative:page;" filled="f" stroked="f" coordsize="21600,21600" o:gfxdata="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mCFM3AAAAAsBAAAPAAAAAAAAAAEAIAAAACIAAABk&#10;cnMvZG93bnJldi54bWxQSwECFAAUAAAACACHTuJAr9e5X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優先性及關聯性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2430145</wp:posOffset>
                </wp:positionV>
                <wp:extent cx="1504950" cy="53340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細分為小元件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191.35pt;height:42pt;width:118.5pt;z-index:251674624;mso-width-relative:page;mso-height-relative:page;" filled="f" stroked="f" coordsize="21600,21600" o:gfxdata="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d7j/x3AAAAAsBAAAPAAAAAAAAAAEAIAAAACIAAABk&#10;cnMvZG93bnJldi54bWxQSwECFAAUAAAACACHTuJAOqzv1j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細分為小元件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1306195</wp:posOffset>
                </wp:positionV>
                <wp:extent cx="1923415" cy="533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41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目標及管理範圍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102.85pt;height:42pt;width:151.45pt;z-index:251673600;mso-width-relative:page;mso-height-relative:page;" filled="f" stroked="f" coordsize="21600,21600" o:gfxdata="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4Q4yncAAAACwEAAA8AAAAAAAAAAQAgAAAAIgAAAGRy&#10;cy9kb3ducmV2LnhtbFBLAQIUABQAAAAIAIdO4kAwcpdD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目標及管理範圍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4113530</wp:posOffset>
                </wp:positionH>
                <wp:positionV relativeFrom="paragraph">
                  <wp:posOffset>715645</wp:posOffset>
                </wp:positionV>
                <wp:extent cx="1352550" cy="5334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46980" y="1649095"/>
                          <a:ext cx="13525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 w:val="0"/>
                                <w:bCs w:val="0"/>
                                <w:sz w:val="28"/>
                                <w:szCs w:val="28"/>
                                <w:lang w:eastAsia="zh-CN"/>
                              </w:rPr>
                              <w:t>明確業務需求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9pt;margin-top:56.35pt;height:42pt;width:106.5pt;z-index:251672576;mso-width-relative:page;mso-height-relative:page;" filled="f" stroked="f" coordsize="21600,21600" o:gfxdata="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7eU8LbAAAACwEAAA8AAAAAAAAA&#10;AQAgAAAAIgAAAGRycy9kb3ducmV2LnhtbFBLAQIUABQAAAAIAIdO4kB0nG4GRwIAAHQ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 w:val="0"/>
                          <w:bCs w:val="0"/>
                          <w:sz w:val="28"/>
                          <w:szCs w:val="28"/>
                          <w:lang w:eastAsia="zh-CN"/>
                        </w:rPr>
                        <w:t>明確業務需求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2696845</wp:posOffset>
                </wp:positionV>
                <wp:extent cx="1447800" cy="5149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工作分解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9pt;margin-top:212.35pt;height:40.55pt;width:114pt;z-index:251668480;mso-width-relative:page;mso-height-relative:page;" filled="f" stroked="f" coordsize="21600,21600" o:gfxdata="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i69kLcAAAACwEAAA8AAAAAAAAAAQAgAAAAIgAAAGRy&#10;cy9kb3ducmV2LnhtbFBLAQIUABQAAAAIAIdO4kBK/G+6OgIAAGg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工作分解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1001395</wp:posOffset>
                </wp:positionV>
                <wp:extent cx="1447800" cy="5149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84830" y="1858645"/>
                          <a:ext cx="144780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範圍說明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9pt;margin-top:78.85pt;height:40.55pt;width:114pt;z-index:251667456;mso-width-relative:page;mso-height-relative:page;" filled="f" stroked="f" coordsize="21600,21600" o:gfxdata="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flg+rbAAAACwEAAA8AAAAAAAAA&#10;AQAgAAAAIgAAAGRycy9kb3ducmV2LnhtbFBLAQIUABQAAAAIAIdO4kC/9dy0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範圍說明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7821295</wp:posOffset>
                </wp:positionV>
                <wp:extent cx="1447800" cy="514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風險管理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9pt;margin-top:615.85pt;height:40.55pt;width:114pt;z-index:251671552;mso-width-relative:page;mso-height-relative:page;" filled="f" stroked="f" coordsize="21600,21600" o:gfxdata="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Ji08j3AAAAA0BAAAPAAAAAAAAAAEAIAAAACIAAABk&#10;cnMvZG93bnJldi54bWxQSwECFAAUAAAACACHTuJAtHbk/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風險管理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6202045</wp:posOffset>
                </wp:positionV>
                <wp:extent cx="1447800" cy="51498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成本管理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9pt;margin-top:488.35pt;height:40.55pt;width:114pt;z-index:251670528;mso-width-relative:page;mso-height-relative:page;" filled="f" stroked="f" coordsize="21600,21600" o:gfxdata="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BsTJ2wAAAAwBAAAPAAAAAAAAAAEAIAAAACIAAABk&#10;cnMvZG93bnJldi54bWxQSwECFAAUAAAACACHTuJAIQ2yd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成本管理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1903730</wp:posOffset>
                </wp:positionH>
                <wp:positionV relativeFrom="paragraph">
                  <wp:posOffset>4277995</wp:posOffset>
                </wp:positionV>
                <wp:extent cx="1447800" cy="51498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進度計劃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9pt;margin-top:336.85pt;height:40.55pt;width:114pt;z-index:251669504;mso-width-relative:page;mso-height-relative:page;" filled="f" stroked="f" coordsize="21600,21600" o:gfxdata="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M5643QAAAAsBAAAPAAAAAAAAAAEAIAAAACIAAABk&#10;cnMvZG93bnJldi54bWxQSwECFAAUAAAACACHTuJA34c5MToCAABo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進度計劃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-534035</wp:posOffset>
                </wp:positionH>
                <wp:positionV relativeFrom="paragraph">
                  <wp:posOffset>2811145</wp:posOffset>
                </wp:positionV>
                <wp:extent cx="1103630" cy="333502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6930" y="3630295"/>
                          <a:ext cx="1103630" cy="3335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56"/>
                                <w:szCs w:val="9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專案規劃流程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05pt;margin-top:221.35pt;height:262.6pt;width:86.9pt;z-index:251666432;mso-width-relative:page;mso-height-relative:page;" filled="f" stroked="f" coordsize="21600,21600" o:gfxdata="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zpd0l2gAAAAoBAAAPAAAAAAAA&#10;AAEAIAAAACIAAABkcnMvZG93bnJldi54bWxQSwECFAAUAAAACACHTuJAXV+m1k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jc w:val="distribute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56"/>
                          <w:szCs w:val="9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56"/>
                          <w:szCs w:val="9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專案規劃流程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2639695</wp:posOffset>
                </wp:positionV>
                <wp:extent cx="1638300" cy="647700"/>
                <wp:effectExtent l="0" t="0" r="0" b="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47700"/>
                        </a:xfrm>
                        <a:prstGeom prst="roundRect">
                          <a:avLst>
                            <a:gd name="adj" fmla="val 25490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4pt;margin-top:207.85pt;height:51pt;width:129pt;z-index:251662336;v-text-anchor:middle;mso-width-relative:page;mso-height-relative:page;" fillcolor="#15A7DB" filled="t" stroked="f" coordsize="21600,21600" arcsize="0.254907407407407" o:gfxdata="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4a/e4NgA&#10;AAALAQAADwAAAAAAAAABACAAAAAiAAAAZHJzL2Rvd25yZXYueG1sUEsBAhQAFAAAAAgAh07iQKe5&#10;QPuRAgAAAgUAAA4AAAAAAAAAAQAgAAAAJw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925195</wp:posOffset>
                </wp:positionV>
                <wp:extent cx="1638300" cy="647700"/>
                <wp:effectExtent l="0" t="0" r="0" b="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7680" y="1953895"/>
                          <a:ext cx="1638300" cy="647700"/>
                        </a:xfrm>
                        <a:prstGeom prst="roundRect">
                          <a:avLst>
                            <a:gd name="adj" fmla="val 25490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4pt;margin-top:72.85pt;height:51pt;width:129pt;z-index:251661312;v-text-anchor:middle;mso-width-relative:page;mso-height-relative:page;" fillcolor="#15A7DB" filled="t" stroked="f" coordsize="21600,21600" arcsize="0.254907407407407" o:gfxdata="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UOQ92NcAAAALAQAADwAAAAAAAAABACAAAAAiAAAAZHJzL2Rvd25yZXYueG1sUEsBAhQAFAAA&#10;AAgAh07iQLFlxT+bAgAADgUAAA4AAAAAAAAAAQAgAAAAJgEAAGRycy9lMm9Eb2MueG1sUEsFBgAA&#10;AAAGAAYAWQEAADM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7745095</wp:posOffset>
                </wp:positionV>
                <wp:extent cx="1638300" cy="647700"/>
                <wp:effectExtent l="0" t="0" r="0" b="0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47700"/>
                        </a:xfrm>
                        <a:prstGeom prst="roundRect">
                          <a:avLst>
                            <a:gd name="adj" fmla="val 25490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4pt;margin-top:609.85pt;height:51pt;width:129pt;z-index:251665408;v-text-anchor:middle;mso-width-relative:page;mso-height-relative:page;" fillcolor="#15A7DB" filled="t" stroked="f" coordsize="21600,21600" arcsize="0.254907407407407" o:gfxdata="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m2YCPZ&#10;AAAADQEAAA8AAAAAAAAAAQAgAAAAIgAAAGRycy9kb3ducmV2LnhtbFBLAQIUABQAAAAIAIdO4kDt&#10;YW1KkQIAAAIFAAAOAAAAAAAAAAEAIAAAACgBAABkcnMvZTJvRG9jLnhtbFBLBQYAAAAABgAGAFkB&#10;AAAr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6087745</wp:posOffset>
                </wp:positionV>
                <wp:extent cx="1638300" cy="647700"/>
                <wp:effectExtent l="0" t="0" r="0" b="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47700"/>
                        </a:xfrm>
                        <a:prstGeom prst="roundRect">
                          <a:avLst>
                            <a:gd name="adj" fmla="val 25490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4pt;margin-top:479.35pt;height:51pt;width:129pt;z-index:251664384;v-text-anchor:middle;mso-width-relative:page;mso-height-relative:page;" fillcolor="#15A7DB" filled="t" stroked="f" coordsize="21600,21600" arcsize="0.254907407407407" o:gfxdata="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GXgM1nY&#10;AAAADAEAAA8AAAAAAAAAAQAgAAAAIgAAAGRycy9kb3ducmV2LnhtbFBLAQIUABQAAAAIAIdO4kAU&#10;1KaTkgIAAAIFAAAOAAAAAAAAAAEAIAAAACcBAABkcnMvZTJvRG9jLnhtbFBLBQYAAAAABgAGAFkB&#10;AAAr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4201795</wp:posOffset>
                </wp:positionV>
                <wp:extent cx="1638300" cy="647700"/>
                <wp:effectExtent l="0" t="0" r="0" b="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647700"/>
                        </a:xfrm>
                        <a:prstGeom prst="roundRect">
                          <a:avLst>
                            <a:gd name="adj" fmla="val 25490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2.4pt;margin-top:330.85pt;height:51pt;width:129pt;z-index:251663360;v-text-anchor:middle;mso-width-relative:page;mso-height-relative:page;" fillcolor="#15A7DB" filled="t" stroked="f" coordsize="21600,21600" arcsize="0.254907407407407" o:gfxdata="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64AIF&#10;2QAAAAsBAAAPAAAAAAAAAAEAIAAAACIAAABkcnMvZG93bnJldi54bWxQSwECFAAUAAAACACHTuJA&#10;XgyLIpICAAACBQAADgAAAAAAAAABACAAAAAoAQAAZHJzL2Uyb0RvYy54bWxQSwUGAAAAAAYABgBZ&#10;AQAALA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-401320</wp:posOffset>
                </wp:positionH>
                <wp:positionV relativeFrom="paragraph">
                  <wp:posOffset>2601595</wp:posOffset>
                </wp:positionV>
                <wp:extent cx="914400" cy="3752850"/>
                <wp:effectExtent l="0" t="0" r="0" b="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7880" y="3458845"/>
                          <a:ext cx="914400" cy="3752850"/>
                        </a:xfrm>
                        <a:prstGeom prst="roundRect">
                          <a:avLst>
                            <a:gd name="adj" fmla="val 29166"/>
                          </a:avLst>
                        </a:prstGeom>
                        <a:solidFill>
                          <a:srgbClr val="15A7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1.6pt;margin-top:204.85pt;height:295.5pt;width:72pt;z-index:251660288;v-text-anchor:middle;mso-width-relative:page;mso-height-relative:page;" fillcolor="#15A7DB" filled="t" stroked="f" coordsize="21600,21600" arcsize="0.291666666666667" o:gfxdata="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A6Fu0fXAAAACwEAAA8AAAAAAAAAAQAgAAAAIgAAAGRycy9kb3ducmV2LnhtbFBLAQIUABQA&#10;AAAIAIdO4kAdFPoCnAIAAA0FAAAOAAAAAAAAAAEAIAAAACYBAABkcnMvZTJvRG9jLnhtbFBLBQYA&#10;AAAABgAGAFkBAAA0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-581025</wp:posOffset>
            </wp:positionV>
            <wp:extent cx="7051040" cy="9973310"/>
            <wp:effectExtent l="0" t="0" r="16510" b="8890"/>
            <wp:wrapNone/>
            <wp:docPr id="1" name="圖片 1" descr="新建影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新建影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1040" cy="9973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B5757"/>
    <w:rsid w:val="14273A71"/>
    <w:rsid w:val="249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f9f74f79-f493-49df-a150-b97f392b6193\&#39033;&#30446;&#35268;&#21010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專案規劃流程圖.docx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2022-12-24T10:46:00Z</dcterms:created>
  <dc:creator>簡報雲PPT</dc:creator>
  <cp:lastModifiedBy>簡報雲PPT</cp:lastModifiedBy>
  <dcterms:modified xsi:type="dcterms:W3CDTF">2022-12-24T10:47:04Z</dcterms:modified>
  <cp:revision>1</cp:revision>
</cp:coreProperties>
</file>