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180340</wp:posOffset>
                </wp:positionV>
                <wp:extent cx="4399280" cy="1233170"/>
                <wp:effectExtent l="0" t="0" r="0" b="0"/>
                <wp:wrapNone/>
                <wp:docPr id="22" name="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9280" cy="1233170"/>
                          <a:chOff x="13800" y="2007"/>
                          <a:chExt cx="6928" cy="1942"/>
                        </a:xfrm>
                      </wpg:grpSpPr>
                      <wpg:grpSp>
                        <wpg:cNvPr id="13" name="組合 13"/>
                        <wpg:cNvGrpSpPr/>
                        <wpg:grpSpPr>
                          <a:xfrm>
                            <a:off x="13800" y="2007"/>
                            <a:ext cx="6928" cy="1943"/>
                            <a:chOff x="15026" y="5727"/>
                            <a:chExt cx="6928" cy="1943"/>
                          </a:xfrm>
                        </wpg:grpSpPr>
                        <wps:wsp>
                          <wps:cNvPr id="48" name="左中括號 48"/>
                          <wps:cNvSpPr/>
                          <wps:spPr>
                            <a:xfrm>
                              <a:off x="17438" y="6119"/>
                              <a:ext cx="736" cy="1304"/>
                            </a:xfrm>
                            <a:prstGeom prst="leftBracket">
                              <a:avLst>
                                <a:gd name="adj" fmla="val 14764"/>
                              </a:avLst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g:grpSp>
                          <wpg:cNvPr id="14" name="組合 51"/>
                          <wpg:cNvGrpSpPr/>
                          <wpg:grpSpPr>
                            <a:xfrm>
                              <a:off x="15026" y="6403"/>
                              <a:ext cx="2155" cy="689"/>
                              <a:chOff x="14986" y="2167"/>
                              <a:chExt cx="2158" cy="689"/>
                            </a:xfrm>
                          </wpg:grpSpPr>
                          <wps:wsp>
                            <wps:cNvPr id="49" name="流程圖: 過程 49"/>
                            <wps:cNvSpPr/>
                            <wps:spPr>
                              <a:xfrm>
                                <a:off x="14986" y="2272"/>
                                <a:ext cx="2158" cy="567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D9E2F0"/>
                              </a:solidFill>
                              <a:ln w="25400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50" name="流程圖: 過程 50"/>
                            <wps:cNvSpPr/>
                            <wps:spPr>
                              <a:xfrm>
                                <a:off x="15153" y="2167"/>
                                <a:ext cx="1726" cy="689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ascii="思源黑體 CN Normal" w:hAnsi="思源黑體 CN Normal" w:eastAsia="思源黑體 CN Normal" w:cs="思源黑體 CN Normal"/>
                                      <w:b/>
                                      <w:bCs/>
                                      <w:color w:val="404040" w:themeColor="text1" w:themeTint="BF"/>
                                      <w:spacing w:val="0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思源黑體 CN Normal" w:hAnsi="思源黑體 CN Normal" w:eastAsia="思源黑體 CN Normal" w:cs="思源黑體 CN Normal"/>
                                      <w:b w:val="0"/>
                                      <w:bCs w:val="0"/>
                                      <w:color w:val="404040" w:themeColor="text1" w:themeTint="BF"/>
                                      <w:spacing w:val="0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專案啟動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s:wsp>
                          <wps:cNvPr id="53" name="流程圖: 過程 53"/>
                          <wps:cNvSpPr/>
                          <wps:spPr>
                            <a:xfrm>
                              <a:off x="18166" y="5727"/>
                              <a:ext cx="3788" cy="689"/>
                            </a:xfrm>
                            <a:prstGeom prst="flowChartProcess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請在此處詳細描述流程內容。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56" name="流程圖: 過程 56"/>
                          <wps:cNvSpPr/>
                          <wps:spPr>
                            <a:xfrm>
                              <a:off x="18226" y="6981"/>
                              <a:ext cx="3588" cy="689"/>
                            </a:xfrm>
                            <a:prstGeom prst="flowChartProcess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both"/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請在此處詳細描述流程內</w:t>
                                </w:r>
                                <w:r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容。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5" name="流程圖: 過程 25"/>
                          <wps:cNvSpPr/>
                          <wps:spPr>
                            <a:xfrm>
                              <a:off x="18166" y="6387"/>
                              <a:ext cx="3788" cy="689"/>
                            </a:xfrm>
                            <a:prstGeom prst="flowChartProcess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請在此處詳細描述流程內容。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8" name="直接連線符 8"/>
                        <wps:cNvCnPr>
                          <a:stCxn id="48" idx="1"/>
                        </wps:cNvCnPr>
                        <wps:spPr>
                          <a:xfrm>
                            <a:off x="16212" y="3051"/>
                            <a:ext cx="72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15pt;margin-top:14.2pt;height:97.1pt;width:346.4pt;z-index:251665408;mso-width-relative:page;mso-height-relative:page;" coordorigin="13800,2007" coordsize="6928,1942" o:gfxdata="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">
                <o:lock v:ext="edit" aspectratio="f"/>
                <v:group id="_x0000_s1026" o:spid="_x0000_s1026" o:spt="203" style="position:absolute;left:13800;top:2007;height:1943;width:6928;" coordorigin="15026,5727" coordsize="6928,1943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85" type="#_x0000_t85" style="position:absolute;left:17438;top:6119;height:1304;width:736;" filled="f" stroked="t" coordsize="21600,21600" o:gfxdata="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7/ODLgAAADbAAAA&#10;DwAAAAAAAAABACAAAAAiAAAAZHJzL2Rvd25yZXYueG1sUEsBAhQAFAAAAAgAh07iQDMvBZ47AAAA&#10;OQAAABAAAAAAAAAAAQAgAAAABwEAAGRycy9zaGFwZXhtbC54bWxQSwUGAAAAAAYABgBbAQAAsQMA&#10;AAAA&#10;" adj="1799">
                    <v:fill on="f" focussize="0,0"/>
                    <v:stroke color="#000000" joinstyle="round"/>
                    <v:imagedata o:title=""/>
                    <o:lock v:ext="edit" aspectratio="f"/>
                  </v:shape>
                  <v:group id="組合 51" o:spid="_x0000_s1026" o:spt="203" style="position:absolute;left:15026;top:6403;height:689;width:2155;" coordorigin="14986,2167" coordsize="2158,689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109" type="#_x0000_t109" style="position:absolute;left:14986;top:2272;height:567;width:2158;" fillcolor="#D9E2F0" filled="t" stroked="f" coordsize="21600,21600" o:gfxdata="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F/CIb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2pt"/>
                      <v:imagedata o:title=""/>
                      <o:lock v:ext="edit" aspectratio="f"/>
                    </v:shape>
                    <v:shape id="_x0000_s1026" o:spid="_x0000_s1026" o:spt="109" type="#_x0000_t109" style="position:absolute;left:15153;top:2167;height:689;width:1726;" filled="f" stroked="f" coordsize="21600,21600" o:gfxdata="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16Z8y5AAAA2wAA&#10;AA8AAAAAAAAAAQAgAAAAIgAAAGRycy9kb3ducmV2LnhtbFBLAQIUABQAAAAIAIdO4kAzLwWeOwAA&#10;ADkAAAAQAAAAAAAAAAEAIAAAAAgBAABkcnMvc2hhcGV4bWwueG1sUEsFBgAAAAAGAAYAWwEAALID&#10;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ascii="思源黑體 CN Normal" w:hAnsi="思源黑體 CN Normal" w:eastAsia="思源黑體 CN Normal" w:cs="思源黑體 CN Normal"/>
                                <w:b/>
                                <w:bCs/>
                                <w:color w:val="404040" w:themeColor="text1" w:themeTint="BF"/>
                                <w:spacing w:val="0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思源黑體 CN Normal" w:hAnsi="思源黑體 CN Normal" w:eastAsia="思源黑體 CN Normal" w:cs="思源黑體 CN Normal"/>
                                <w:b w:val="0"/>
                                <w:bCs w:val="0"/>
                                <w:color w:val="404040" w:themeColor="text1" w:themeTint="BF"/>
                                <w:spacing w:val="0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專案啟動</w:t>
                            </w:r>
                          </w:p>
                        </w:txbxContent>
                      </v:textbox>
                    </v:shape>
                  </v:group>
                  <v:shape id="_x0000_s1026" o:spid="_x0000_s1026" o:spt="109" type="#_x0000_t109" style="position:absolute;left:18166;top:5727;height:689;width:3788;" filled="f" stroked="f" coordsize="21600,21600" o:gfxdata="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aj5u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請在此處詳細描述流程內容。</w:t>
                          </w:r>
                        </w:p>
                      </w:txbxContent>
                    </v:textbox>
                  </v:shape>
                  <v:shape id="_x0000_s1026" o:spid="_x0000_s1026" o:spt="109" type="#_x0000_t109" style="position:absolute;left:18226;top:6981;height:689;width:3588;" filled="f" stroked="f" coordsize="21600,21600" o:gfxdata="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3fWiO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both"/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請在此處詳細描述流程內</w:t>
                          </w:r>
                          <w:r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容。</w:t>
                          </w:r>
                        </w:p>
                      </w:txbxContent>
                    </v:textbox>
                  </v:shape>
                  <v:shape id="_x0000_s1026" o:spid="_x0000_s1026" o:spt="109" type="#_x0000_t109" style="position:absolute;left:18166;top:6387;height:689;width:3788;" filled="f" stroked="f" coordsize="21600,21600" o:gfxdata="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ULtym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請在此處詳細描述流程內容。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6212;top:3051;height:0;width:728;" filled="f" stroked="t" coordsize="21600,21600" o:gfxdata="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gRgre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404040 [24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jc w:val="left"/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1950720</wp:posOffset>
                </wp:positionV>
                <wp:extent cx="4399280" cy="1233170"/>
                <wp:effectExtent l="0" t="0" r="0" b="0"/>
                <wp:wrapNone/>
                <wp:docPr id="27" name="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9280" cy="1233170"/>
                          <a:chOff x="13800" y="2007"/>
                          <a:chExt cx="6928" cy="1942"/>
                        </a:xfrm>
                      </wpg:grpSpPr>
                      <wpg:grpSp>
                        <wpg:cNvPr id="28" name="組合 13"/>
                        <wpg:cNvGrpSpPr/>
                        <wpg:grpSpPr>
                          <a:xfrm>
                            <a:off x="13800" y="2007"/>
                            <a:ext cx="6928" cy="1943"/>
                            <a:chOff x="15026" y="5727"/>
                            <a:chExt cx="6928" cy="1943"/>
                          </a:xfrm>
                        </wpg:grpSpPr>
                        <wps:wsp>
                          <wps:cNvPr id="29" name="左中括號 48"/>
                          <wps:cNvSpPr/>
                          <wps:spPr>
                            <a:xfrm>
                              <a:off x="17438" y="6119"/>
                              <a:ext cx="736" cy="1304"/>
                            </a:xfrm>
                            <a:prstGeom prst="leftBracket">
                              <a:avLst>
                                <a:gd name="adj" fmla="val 14764"/>
                              </a:avLst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g:grpSp>
                          <wpg:cNvPr id="30" name="組合 51"/>
                          <wpg:cNvGrpSpPr/>
                          <wpg:grpSpPr>
                            <a:xfrm>
                              <a:off x="15026" y="6403"/>
                              <a:ext cx="2155" cy="689"/>
                              <a:chOff x="14986" y="2167"/>
                              <a:chExt cx="2158" cy="689"/>
                            </a:xfrm>
                          </wpg:grpSpPr>
                          <wps:wsp>
                            <wps:cNvPr id="31" name="流程圖: 過程 49"/>
                            <wps:cNvSpPr/>
                            <wps:spPr>
                              <a:xfrm>
                                <a:off x="14986" y="2272"/>
                                <a:ext cx="2158" cy="567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D9E2F0"/>
                              </a:solidFill>
                              <a:ln w="25400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32" name="流程圖: 過程 50"/>
                            <wps:cNvSpPr/>
                            <wps:spPr>
                              <a:xfrm>
                                <a:off x="15153" y="2167"/>
                                <a:ext cx="1726" cy="689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思源黑體 CN Normal" w:hAnsi="思源黑體 CN Normal" w:eastAsia="思源黑體 CN Normal" w:cs="思源黑體 CN Normal"/>
                                      <w:b/>
                                      <w:bCs/>
                                      <w:color w:val="404040" w:themeColor="text1" w:themeTint="BF"/>
                                      <w:spacing w:val="0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思源黑體 CN Normal" w:hAnsi="思源黑體 CN Normal" w:eastAsia="思源黑體 CN Normal" w:cs="思源黑體 CN Normal"/>
                                      <w:b w:val="0"/>
                                      <w:bCs w:val="0"/>
                                      <w:color w:val="404040" w:themeColor="text1" w:themeTint="BF"/>
                                      <w:spacing w:val="0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專案規劃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s:wsp>
                          <wps:cNvPr id="33" name="流程圖: 過程 53"/>
                          <wps:cNvSpPr/>
                          <wps:spPr>
                            <a:xfrm>
                              <a:off x="18166" y="5727"/>
                              <a:ext cx="3788" cy="689"/>
                            </a:xfrm>
                            <a:prstGeom prst="flowChartProcess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請在此處詳細描述流程內容。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34" name="流程圖: 過程 56"/>
                          <wps:cNvSpPr/>
                          <wps:spPr>
                            <a:xfrm>
                              <a:off x="18226" y="6981"/>
                              <a:ext cx="3588" cy="689"/>
                            </a:xfrm>
                            <a:prstGeom prst="flowChartProcess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both"/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請在此處詳細描述流程內</w:t>
                                </w:r>
                                <w:r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容。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35" name="流程圖: 過程 25"/>
                          <wps:cNvSpPr/>
                          <wps:spPr>
                            <a:xfrm>
                              <a:off x="18166" y="6387"/>
                              <a:ext cx="3788" cy="689"/>
                            </a:xfrm>
                            <a:prstGeom prst="flowChartProcess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請在此處詳細描述流程內容。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36" name="直接連線符 8"/>
                        <wps:cNvCnPr>
                          <a:stCxn id="48" idx="1"/>
                        </wps:cNvCnPr>
                        <wps:spPr>
                          <a:xfrm>
                            <a:off x="16212" y="3051"/>
                            <a:ext cx="72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15pt;margin-top:153.6pt;height:97.1pt;width:346.4pt;z-index:251666432;mso-width-relative:page;mso-height-relative:page;" coordorigin="13800,2007" coordsize="6928,1942" o:gfxdata="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">
                <o:lock v:ext="edit" aspectratio="f"/>
                <v:group id="組合 13" o:spid="_x0000_s1026" o:spt="203" style="position:absolute;left:13800;top:2007;height:1943;width:6928;" coordorigin="15026,5727" coordsize="6928,1943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左中括號 48" o:spid="_x0000_s1026" o:spt="85" type="#_x0000_t85" style="position:absolute;left:17438;top:6119;height:1304;width:736;" filled="f" stroked="t" coordsize="21600,21600" o:gfxdata="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5LI43ugAAANsA&#10;AAAPAAAAAAAAAAEAIAAAACIAAABkcnMvZG93bnJldi54bWxQSwECFAAUAAAACACHTuJAMy8FnjsA&#10;AAA5AAAAEAAAAAAAAAABACAAAAAJAQAAZHJzL3NoYXBleG1sLnhtbFBLBQYAAAAABgAGAFsBAACz&#10;AwAAAAA=&#10;" adj="1799">
                    <v:fill on="f" focussize="0,0"/>
                    <v:stroke color="#000000" joinstyle="round"/>
                    <v:imagedata o:title=""/>
                    <o:lock v:ext="edit" aspectratio="f"/>
                  </v:shape>
                  <v:group id="組合 51" o:spid="_x0000_s1026" o:spt="203" style="position:absolute;left:15026;top:6403;height:689;width:2155;" coordorigin="14986,2167" coordsize="2158,689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流程圖: 過程 49" o:spid="_x0000_s1026" o:spt="109" type="#_x0000_t109" style="position:absolute;left:14986;top:2272;height:567;width:2158;" fillcolor="#D9E2F0" filled="t" stroked="f" coordsize="21600,21600" o:gfxdata="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L71a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2pt"/>
                      <v:imagedata o:title=""/>
                      <o:lock v:ext="edit" aspectratio="f"/>
                    </v:shape>
                    <v:shape id="流程圖: 過程 50" o:spid="_x0000_s1026" o:spt="109" type="#_x0000_t109" style="position:absolute;left:15153;top:2167;height:689;width:1726;" filled="f" stroked="f" coordsize="21600,21600" o:gfxdata="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zu5gL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思源黑體 CN Normal" w:hAnsi="思源黑體 CN Normal" w:eastAsia="思源黑體 CN Normal" w:cs="思源黑體 CN Normal"/>
                                <w:b/>
                                <w:bCs/>
                                <w:color w:val="404040" w:themeColor="text1" w:themeTint="BF"/>
                                <w:spacing w:val="0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思源黑體 CN Normal" w:hAnsi="思源黑體 CN Normal" w:eastAsia="思源黑體 CN Normal" w:cs="思源黑體 CN Normal"/>
                                <w:b w:val="0"/>
                                <w:bCs w:val="0"/>
                                <w:color w:val="404040" w:themeColor="text1" w:themeTint="BF"/>
                                <w:spacing w:val="0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專案規劃</w:t>
                            </w:r>
                          </w:p>
                        </w:txbxContent>
                      </v:textbox>
                    </v:shape>
                  </v:group>
                  <v:shape id="流程圖: 過程 53" o:spid="_x0000_s1026" o:spt="109" type="#_x0000_t109" style="position:absolute;left:18166;top:5727;height:689;width:3788;" filled="f" stroked="f" coordsize="21600,21600" o:gfxdata="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3HBu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請在此處詳細描述流程內容。</w:t>
                          </w:r>
                        </w:p>
                      </w:txbxContent>
                    </v:textbox>
                  </v:shape>
                  <v:shape id="流程圖: 過程 56" o:spid="_x0000_s1026" o:spt="109" type="#_x0000_t109" style="position:absolute;left:18226;top:6981;height:689;width:3588;" filled="f" stroked="f" coordsize="21600,21600" o:gfxdata="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+ehG+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both"/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請在此處詳細描述流程內</w:t>
                          </w:r>
                          <w:r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容。</w:t>
                          </w:r>
                        </w:p>
                      </w:txbxContent>
                    </v:textbox>
                  </v:shape>
                  <v:shape id="流程圖: 過程 25" o:spid="_x0000_s1026" o:spt="109" type="#_x0000_t109" style="position:absolute;left:18166;top:6387;height:689;width:3788;" filled="f" stroked="f" coordsize="21600,21600" o:gfxdata="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NIh9L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請在此處詳細描述流程內容。</w:t>
                          </w:r>
                        </w:p>
                      </w:txbxContent>
                    </v:textbox>
                  </v:shape>
                </v:group>
                <v:line id="直接連線符 8" o:spid="_x0000_s1026" o:spt="20" style="position:absolute;left:16212;top:3051;height:0;width:728;" filled="f" stroked="t" coordsize="21600,21600" o:gfxdata="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rdVK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04040 [24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968375</wp:posOffset>
                </wp:positionH>
                <wp:positionV relativeFrom="paragraph">
                  <wp:posOffset>678180</wp:posOffset>
                </wp:positionV>
                <wp:extent cx="645795" cy="7647305"/>
                <wp:effectExtent l="4445" t="4445" r="16510" b="6350"/>
                <wp:wrapNone/>
                <wp:docPr id="19" name="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" cy="7647305"/>
                          <a:chOff x="13908" y="2590"/>
                          <a:chExt cx="1283" cy="12493"/>
                        </a:xfrm>
                      </wpg:grpSpPr>
                      <wps:wsp>
                        <wps:cNvPr id="42" name="直接連線符 42"/>
                        <wps:cNvCnPr/>
                        <wps:spPr>
                          <a:xfrm>
                            <a:off x="13917" y="8855"/>
                            <a:ext cx="1231" cy="0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80808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g:grpSp>
                        <wpg:cNvPr id="21" name="組合 46"/>
                        <wpg:cNvGrpSpPr/>
                        <wpg:grpSpPr>
                          <a:xfrm>
                            <a:off x="13908" y="2590"/>
                            <a:ext cx="1283" cy="12493"/>
                            <a:chOff x="13908" y="2590"/>
                            <a:chExt cx="1283" cy="12493"/>
                          </a:xfrm>
                        </wpg:grpSpPr>
                        <wps:wsp>
                          <wps:cNvPr id="43" name="左中括號 43"/>
                          <wps:cNvSpPr/>
                          <wps:spPr>
                            <a:xfrm>
                              <a:off x="13908" y="2590"/>
                              <a:ext cx="1283" cy="12493"/>
                            </a:xfrm>
                            <a:prstGeom prst="leftBracket">
                              <a:avLst>
                                <a:gd name="adj" fmla="val 81144"/>
                              </a:avLst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44" name="直接連線符 44"/>
                          <wps:cNvCnPr/>
                          <wps:spPr>
                            <a:xfrm>
                              <a:off x="13932" y="5766"/>
                              <a:ext cx="1231" cy="0"/>
                            </a:xfrm>
                            <a:prstGeom prst="line">
                              <a:avLst/>
                            </a:prstGeom>
                            <a:ln w="25400" cap="flat" cmpd="sng">
                              <a:solidFill>
                                <a:srgbClr val="80808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45" name="直接連線符 45"/>
                          <wps:cNvCnPr/>
                          <wps:spPr>
                            <a:xfrm>
                              <a:off x="13924" y="11949"/>
                              <a:ext cx="1233" cy="0"/>
                            </a:xfrm>
                            <a:prstGeom prst="line">
                              <a:avLst/>
                            </a:prstGeom>
                            <a:ln w="25400" cap="flat" cmpd="sng">
                              <a:solidFill>
                                <a:srgbClr val="80808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6.25pt;margin-top:53.4pt;height:602.15pt;width:50.85pt;z-index:251660288;mso-width-relative:page;mso-height-relative:page;" coordorigin="13908,2590" coordsize="1283,12493" o:gfxdata="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">
                <o:lock v:ext="edit" aspectratio="f"/>
                <v:line id="_x0000_s1026" o:spid="_x0000_s1026" o:spt="20" style="position:absolute;left:13917;top:8855;height:0;width:1231;" filled="f" stroked="t" coordsize="21600,21600" o:gfxdata="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uzcB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808080" joinstyle="round"/>
                  <v:imagedata o:title=""/>
                  <o:lock v:ext="edit" aspectratio="f"/>
                </v:line>
                <v:group id="組合 46" o:spid="_x0000_s1026" o:spt="203" style="position:absolute;left:13908;top:2590;height:12493;width:1283;" coordorigin="13908,2590" coordsize="1283,12493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85" type="#_x0000_t85" style="position:absolute;left:13908;top:2590;height:12493;width:1283;" filled="f" stroked="t" coordsize="21600,21600" o:gfxdata="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RtcfbsAAADb&#10;AAAADwAAAAAAAAABACAAAAAiAAAAZHJzL2Rvd25yZXYueG1sUEsBAhQAFAAAAAgAh07iQDMvBZ47&#10;AAAAOQAAABAAAAAAAAAAAQAgAAAACgEAAGRycy9zaGFwZXhtbC54bWxQSwUGAAAAAAYABgBbAQAA&#10;tAMAAAAA&#10;" adj="1799">
                    <v:fill on="f" focussize="0,0"/>
                    <v:stroke color="#000000" joinstyle="round"/>
                    <v:imagedata o:title=""/>
                    <o:lock v:ext="edit" aspectratio="f"/>
                  </v:shape>
                  <v:line id="_x0000_s1026" o:spid="_x0000_s1026" o:spt="20" style="position:absolute;left:13932;top:5766;height:0;width:1231;" filled="f" stroked="t" coordsize="21600,21600" o:gfxdata="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Fk3w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2pt" color="#808080" joinstyle="round"/>
                    <v:imagedata o:title=""/>
                    <o:lock v:ext="edit" aspectratio="f"/>
                  </v:line>
                  <v:line id="_x0000_s1026" o:spid="_x0000_s1026" o:spt="20" style="position:absolute;left:13924;top:11949;height:0;width:1233;" filled="f" stroked="t" coordsize="21600,21600" o:gfxdata="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Ra6Gu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2pt" color="#808080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bookmarkStart w:id="0" w:name="_GoBack"/>
      <w:bookmarkEnd w:id="0"/>
      <w:r>
        <w:rPr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3590925</wp:posOffset>
                </wp:positionV>
                <wp:extent cx="800100" cy="1916430"/>
                <wp:effectExtent l="0" t="0" r="0" b="7620"/>
                <wp:wrapNone/>
                <wp:docPr id="1" name="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100" cy="1916430"/>
                          <a:chOff x="14900" y="7730"/>
                          <a:chExt cx="1260" cy="3018"/>
                        </a:xfrm>
                      </wpg:grpSpPr>
                      <wps:wsp>
                        <wps:cNvPr id="4" name="流程圖: 過程 4"/>
                        <wps:cNvSpPr/>
                        <wps:spPr>
                          <a:xfrm rot="5400000">
                            <a:off x="14032" y="8860"/>
                            <a:ext cx="3018" cy="758"/>
                          </a:xfrm>
                          <a:prstGeom prst="flowChartProcess">
                            <a:avLst/>
                          </a:prstGeom>
                          <a:solidFill>
                            <a:srgbClr val="839FD7"/>
                          </a:solidFill>
                          <a:ln w="2540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14900" y="7920"/>
                            <a:ext cx="1260" cy="26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hint="eastAsia" w:ascii="思源黑體 CN Medium" w:hAnsi="思源黑體 CN Medium" w:eastAsia="思源黑體 CN Medium" w:cs="思源黑體 CN Medium"/>
                                  <w:color w:val="FFFFFF" w:themeColor="background1"/>
                                  <w:sz w:val="36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Medium" w:hAnsi="思源黑體 CN Medium" w:eastAsia="思源黑體 CN Medium" w:cs="思源黑體 CN Medium"/>
                                  <w:color w:val="FFFFFF" w:themeColor="background1"/>
                                  <w:sz w:val="36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專案管理流程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85pt;margin-top:282.75pt;height:150.9pt;width:63pt;z-index:251659264;mso-width-relative:page;mso-height-relative:page;" coordorigin="14900,7730" coordsize="1260,3018" o:gfxdata="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">
                <o:lock v:ext="edit" aspectratio="f"/>
                <v:shape id="_x0000_s1026" o:spid="_x0000_s1026" o:spt="109" type="#_x0000_t109" style="position:absolute;left:14032;top:8860;height:758;width:3018;rotation:5898240f;" fillcolor="#839FD7" filled="t" stroked="f" coordsize="21600,21600" o:gfxdata="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TKDd7sAAADa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14900;top:7920;height:2658;width:1260;" filled="f" stroked="f" coordsize="21600,21600" o:gfxdata="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/gqe74A&#10;AADa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jc w:val="distribute"/>
                          <w:rPr>
                            <w:rFonts w:hint="eastAsia" w:ascii="思源黑體 CN Medium" w:hAnsi="思源黑體 CN Medium" w:eastAsia="思源黑體 CN Medium" w:cs="思源黑體 CN Medium"/>
                            <w:color w:val="FFFFFF" w:themeColor="background1"/>
                            <w:sz w:val="36"/>
                            <w:szCs w:val="3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Medium" w:hAnsi="思源黑體 CN Medium" w:eastAsia="思源黑體 CN Medium" w:cs="思源黑體 CN Medium"/>
                            <w:color w:val="FFFFFF" w:themeColor="background1"/>
                            <w:sz w:val="36"/>
                            <w:szCs w:val="3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專案管理流程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7538720</wp:posOffset>
                </wp:positionV>
                <wp:extent cx="4437380" cy="1233805"/>
                <wp:effectExtent l="0" t="0" r="0" b="0"/>
                <wp:wrapNone/>
                <wp:docPr id="2" name="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7380" cy="1233805"/>
                          <a:chOff x="15026" y="5727"/>
                          <a:chExt cx="6988" cy="1943"/>
                        </a:xfrm>
                      </wpg:grpSpPr>
                      <wps:wsp>
                        <wps:cNvPr id="59" name="左中括號 59"/>
                        <wps:cNvSpPr/>
                        <wps:spPr>
                          <a:xfrm>
                            <a:off x="17438" y="6119"/>
                            <a:ext cx="736" cy="1304"/>
                          </a:xfrm>
                          <a:prstGeom prst="leftBracket">
                            <a:avLst>
                              <a:gd name="adj" fmla="val 14764"/>
                            </a:avLst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g:grpSp>
                        <wpg:cNvPr id="3" name="組合 62"/>
                        <wpg:cNvGrpSpPr/>
                        <wpg:grpSpPr>
                          <a:xfrm>
                            <a:off x="15026" y="6403"/>
                            <a:ext cx="2194" cy="689"/>
                            <a:chOff x="14986" y="2167"/>
                            <a:chExt cx="2197" cy="689"/>
                          </a:xfrm>
                        </wpg:grpSpPr>
                        <wps:wsp>
                          <wps:cNvPr id="60" name="流程圖: 過程 60"/>
                          <wps:cNvSpPr/>
                          <wps:spPr>
                            <a:xfrm>
                              <a:off x="14986" y="2272"/>
                              <a:ext cx="2197" cy="567"/>
                            </a:xfrm>
                            <a:prstGeom prst="flowChartProcess">
                              <a:avLst/>
                            </a:prstGeom>
                            <a:solidFill>
                              <a:srgbClr val="D9E2F0"/>
                            </a:solidFill>
                            <a:ln w="25400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1" name="流程圖: 過程 61"/>
                          <wps:cNvSpPr/>
                          <wps:spPr>
                            <a:xfrm>
                              <a:off x="15213" y="2167"/>
                              <a:ext cx="1615" cy="689"/>
                            </a:xfrm>
                            <a:prstGeom prst="flowChartProcess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專案收尾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64" name="流程圖: 過程 64"/>
                        <wps:cNvSpPr/>
                        <wps:spPr>
                          <a:xfrm>
                            <a:off x="18227" y="5727"/>
                            <a:ext cx="3646" cy="689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both"/>
                                <w:rPr>
                                  <w:rFonts w:hint="default" w:ascii="思源黑體 CN Normal" w:hAnsi="思源黑體 CN Normal" w:eastAsia="思源黑體 CN Normal" w:cs="思源黑體 CN Normal"/>
                                  <w:b w:val="0"/>
                                  <w:bCs w:val="0"/>
                                  <w:color w:val="404040" w:themeColor="text1" w:themeTint="BF"/>
                                  <w:spacing w:val="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b w:val="0"/>
                                  <w:bCs w:val="0"/>
                                  <w:color w:val="404040" w:themeColor="text1" w:themeTint="BF"/>
                                  <w:spacing w:val="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請在此處詳細描述流程內容。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7" name="流程圖: 過程 67"/>
                        <wps:cNvSpPr/>
                        <wps:spPr>
                          <a:xfrm>
                            <a:off x="18226" y="6981"/>
                            <a:ext cx="3788" cy="689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both"/>
                                <w:rPr>
                                  <w:rFonts w:hint="eastAsia" w:ascii="思源黑體 CN Normal" w:hAnsi="思源黑體 CN Normal" w:eastAsia="思源黑體 CN Normal" w:cs="思源黑體 CN Normal"/>
                                  <w:b w:val="0"/>
                                  <w:bCs w:val="0"/>
                                  <w:color w:val="404040" w:themeColor="text1" w:themeTint="BF"/>
                                  <w:spacing w:val="0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b w:val="0"/>
                                  <w:bCs w:val="0"/>
                                  <w:color w:val="404040" w:themeColor="text1" w:themeTint="BF"/>
                                  <w:spacing w:val="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請在此處詳細描述流程內容。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15pt;margin-top:593.6pt;height:97.15pt;width:349.4pt;z-index:251663360;mso-width-relative:page;mso-height-relative:page;" coordorigin="15026,5727" coordsize="6988,1943" o:gfxdata="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pq2ul9wAAAANAQAADwAAAAAAAAABACAAAAAiAAAAZHJzL2Rvd25yZXYueG1sUEsBAhQAFAAA&#10;AAgAh07iQLWv4uazAwAAqwwAAA4AAAAAAAAAAQAgAAAAKwEAAGRycy9lMm9Eb2MueG1sUEsFBgAA&#10;AAAGAAYAWQEAAFAHAAAAAA==&#10;">
                <o:lock v:ext="edit" aspectratio="f"/>
                <v:shape id="_x0000_s1026" o:spid="_x0000_s1026" o:spt="85" type="#_x0000_t85" style="position:absolute;left:17438;top:6119;height:1304;width:736;" filled="f" stroked="t" coordsize="21600,21600" o:gfxdata="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Kv1KugAAANsA&#10;AAAPAAAAAAAAAAEAIAAAACIAAABkcnMvZG93bnJldi54bWxQSwECFAAUAAAACACHTuJAMy8FnjsA&#10;AAA5AAAAEAAAAAAAAAABACAAAAAJAQAAZHJzL3NoYXBleG1sLnhtbFBLBQYAAAAABgAGAFsBAACz&#10;AwAAAAA=&#10;" adj="1799">
                  <v:fill on="f" focussize="0,0"/>
                  <v:stroke color="#000000" joinstyle="round"/>
                  <v:imagedata o:title=""/>
                  <o:lock v:ext="edit" aspectratio="f"/>
                </v:shape>
                <v:group id="組合 62" o:spid="_x0000_s1026" o:spt="203" style="position:absolute;left:15026;top:6403;height:689;width:2194;" coordorigin="14986,2167" coordsize="2197,689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9" type="#_x0000_t109" style="position:absolute;left:14986;top:2272;height:567;width:2197;" fillcolor="#D9E2F0" filled="t" stroked="f" coordsize="21600,21600" o:gfxdata="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0Dfc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109" type="#_x0000_t109" style="position:absolute;left:15213;top:2167;height:689;width:1615;" filled="f" stroked="f" coordsize="21600,21600" o:gfxdata="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FoI6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專案收尾</w:t>
                          </w:r>
                        </w:p>
                      </w:txbxContent>
                    </v:textbox>
                  </v:shape>
                </v:group>
                <v:shape id="_x0000_s1026" o:spid="_x0000_s1026" o:spt="109" type="#_x0000_t109" style="position:absolute;left:18227;top:5727;height:689;width:3646;" filled="f" stroked="f" coordsize="21600,21600" o:gfxdata="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C2rc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both"/>
                          <w:rPr>
                            <w:rFonts w:hint="default" w:ascii="思源黑體 CN Normal" w:hAnsi="思源黑體 CN Normal" w:eastAsia="思源黑體 CN Normal" w:cs="思源黑體 CN Normal"/>
                            <w:b w:val="0"/>
                            <w:bCs w:val="0"/>
                            <w:color w:val="404040" w:themeColor="text1" w:themeTint="BF"/>
                            <w:spacing w:val="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b w:val="0"/>
                            <w:bCs w:val="0"/>
                            <w:color w:val="404040" w:themeColor="text1" w:themeTint="BF"/>
                            <w:spacing w:val="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請在此處詳細描述流程內容。</w:t>
                        </w:r>
                      </w:p>
                    </w:txbxContent>
                  </v:textbox>
                </v:shape>
                <v:shape id="_x0000_s1026" o:spid="_x0000_s1026" o:spt="109" type="#_x0000_t109" style="position:absolute;left:18226;top:6981;height:689;width:3788;" filled="f" stroked="f" coordsize="21600,21600" o:gfxdata="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8/zUF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both"/>
                          <w:rPr>
                            <w:rFonts w:hint="eastAsia" w:ascii="思源黑體 CN Normal" w:hAnsi="思源黑體 CN Normal" w:eastAsia="思源黑體 CN Normal" w:cs="思源黑體 CN Normal"/>
                            <w:b w:val="0"/>
                            <w:bCs w:val="0"/>
                            <w:color w:val="404040" w:themeColor="text1" w:themeTint="BF"/>
                            <w:spacing w:val="0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b w:val="0"/>
                            <w:bCs w:val="0"/>
                            <w:color w:val="404040" w:themeColor="text1" w:themeTint="BF"/>
                            <w:spacing w:val="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請在此處詳細描述流程內容。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5709920</wp:posOffset>
                </wp:positionV>
                <wp:extent cx="4487545" cy="1233805"/>
                <wp:effectExtent l="0" t="0" r="0" b="0"/>
                <wp:wrapNone/>
                <wp:docPr id="5" name="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7545" cy="1233805"/>
                          <a:chOff x="15026" y="5727"/>
                          <a:chExt cx="7067" cy="1943"/>
                        </a:xfrm>
                      </wpg:grpSpPr>
                      <wps:wsp>
                        <wps:cNvPr id="70" name="左中括號 70"/>
                        <wps:cNvSpPr/>
                        <wps:spPr>
                          <a:xfrm>
                            <a:off x="17438" y="6119"/>
                            <a:ext cx="736" cy="1304"/>
                          </a:xfrm>
                          <a:prstGeom prst="leftBracket">
                            <a:avLst>
                              <a:gd name="adj" fmla="val 14764"/>
                            </a:avLst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g:grpSp>
                        <wpg:cNvPr id="6" name="組合 73"/>
                        <wpg:cNvGrpSpPr/>
                        <wpg:grpSpPr>
                          <a:xfrm>
                            <a:off x="15026" y="6403"/>
                            <a:ext cx="2174" cy="689"/>
                            <a:chOff x="14986" y="2167"/>
                            <a:chExt cx="2177" cy="689"/>
                          </a:xfrm>
                        </wpg:grpSpPr>
                        <wps:wsp>
                          <wps:cNvPr id="71" name="流程圖: 過程 71"/>
                          <wps:cNvSpPr/>
                          <wps:spPr>
                            <a:xfrm>
                              <a:off x="14986" y="2272"/>
                              <a:ext cx="2177" cy="567"/>
                            </a:xfrm>
                            <a:prstGeom prst="flowChartProcess">
                              <a:avLst/>
                            </a:prstGeom>
                            <a:solidFill>
                              <a:srgbClr val="D9E2F0"/>
                            </a:solidFill>
                            <a:ln w="25400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2" name="流程圖: 過程 72"/>
                          <wps:cNvSpPr/>
                          <wps:spPr>
                            <a:xfrm>
                              <a:off x="15193" y="2167"/>
                              <a:ext cx="1657" cy="689"/>
                            </a:xfrm>
                            <a:prstGeom prst="flowChartProcess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專案跟蹤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75" name="流程圖: 過程 75"/>
                        <wps:cNvSpPr/>
                        <wps:spPr>
                          <a:xfrm>
                            <a:off x="18227" y="5727"/>
                            <a:ext cx="3707" cy="689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both"/>
                                <w:rPr>
                                  <w:rFonts w:hint="default" w:ascii="思源黑體 CN Normal" w:hAnsi="思源黑體 CN Normal" w:eastAsia="思源黑體 CN Normal" w:cs="思源黑體 CN Normal"/>
                                  <w:b w:val="0"/>
                                  <w:bCs w:val="0"/>
                                  <w:color w:val="404040" w:themeColor="text1" w:themeTint="BF"/>
                                  <w:spacing w:val="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b w:val="0"/>
                                  <w:bCs w:val="0"/>
                                  <w:color w:val="404040" w:themeColor="text1" w:themeTint="BF"/>
                                  <w:spacing w:val="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請在此處詳細描述流程內容。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78" name="流程圖: 過程 78"/>
                        <wps:cNvSpPr/>
                        <wps:spPr>
                          <a:xfrm>
                            <a:off x="18167" y="6981"/>
                            <a:ext cx="3926" cy="689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both"/>
                                <w:rPr>
                                  <w:rFonts w:hint="eastAsia" w:ascii="思源黑體 CN Normal" w:hAnsi="思源黑體 CN Normal" w:eastAsia="思源黑體 CN Normal" w:cs="思源黑體 CN Normal"/>
                                  <w:b w:val="0"/>
                                  <w:bCs w:val="0"/>
                                  <w:color w:val="404040" w:themeColor="text1" w:themeTint="BF"/>
                                  <w:spacing w:val="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b w:val="0"/>
                                  <w:bCs w:val="0"/>
                                  <w:color w:val="404040" w:themeColor="text1" w:themeTint="BF"/>
                                  <w:spacing w:val="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請在此處詳細描述流程內容。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15pt;margin-top:449.6pt;height:97.15pt;width:353.35pt;z-index:251661312;mso-width-relative:page;mso-height-relative:page;" coordorigin="15026,5727" coordsize="7067,1943" o:gfxdata="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DRB+Dl2wAAAAwBAAAPAAAAAAAAAAEAIAAAACIAAABkcnMvZG93bnJldi54&#10;bWxQSwECFAAUAAAACACHTuJAwzEiHL8DAACrDAAADgAAAAAAAAABACAAAAAqAQAAZHJzL2Uyb0Rv&#10;Yy54bWxQSwUGAAAAAAYABgBZAQAAWwcAAAAA&#10;">
                <o:lock v:ext="edit" aspectratio="f"/>
                <v:shape id="_x0000_s1026" o:spid="_x0000_s1026" o:spt="85" type="#_x0000_t85" style="position:absolute;left:17438;top:6119;height:1304;width:736;" filled="f" stroked="t" coordsize="21600,21600" o:gfxdata="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6UIt7gAAADbAAAA&#10;DwAAAAAAAAABACAAAAAiAAAAZHJzL2Rvd25yZXYueG1sUEsBAhQAFAAAAAgAh07iQDMvBZ47AAAA&#10;OQAAABAAAAAAAAAAAQAgAAAABwEAAGRycy9zaGFwZXhtbC54bWxQSwUGAAAAAAYABgBbAQAAsQMA&#10;AAAA&#10;" adj="1799">
                  <v:fill on="f" focussize="0,0"/>
                  <v:stroke color="#000000" joinstyle="round"/>
                  <v:imagedata o:title=""/>
                  <o:lock v:ext="edit" aspectratio="f"/>
                </v:shape>
                <v:group id="組合 73" o:spid="_x0000_s1026" o:spt="203" style="position:absolute;left:15026;top:6403;height:689;width:2174;" coordorigin="14986,2167" coordsize="2177,689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9" type="#_x0000_t109" style="position:absolute;left:14986;top:2272;height:567;width:2177;" fillcolor="#D9E2F0" filled="t" stroked="f" coordsize="21600,21600" o:gfxdata="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RQSa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109" type="#_x0000_t109" style="position:absolute;left:15193;top:2167;height:689;width:1657;" filled="f" stroked="f" coordsize="21600,21600" o:gfxdata="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VEAQL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專案跟蹤</w:t>
                          </w:r>
                        </w:p>
                      </w:txbxContent>
                    </v:textbox>
                  </v:shape>
                </v:group>
                <v:shape id="_x0000_s1026" o:spid="_x0000_s1026" o:spt="109" type="#_x0000_t109" style="position:absolute;left:18227;top:5727;height:689;width:3707;" filled="f" stroked="f" coordsize="21600,21600" o:gfxdata="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a4mD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both"/>
                          <w:rPr>
                            <w:rFonts w:hint="default" w:ascii="思源黑體 CN Normal" w:hAnsi="思源黑體 CN Normal" w:eastAsia="思源黑體 CN Normal" w:cs="思源黑體 CN Normal"/>
                            <w:b w:val="0"/>
                            <w:bCs w:val="0"/>
                            <w:color w:val="404040" w:themeColor="text1" w:themeTint="BF"/>
                            <w:spacing w:val="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b w:val="0"/>
                            <w:bCs w:val="0"/>
                            <w:color w:val="404040" w:themeColor="text1" w:themeTint="BF"/>
                            <w:spacing w:val="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請在此處詳細描述流程內容。</w:t>
                        </w:r>
                      </w:p>
                    </w:txbxContent>
                  </v:textbox>
                </v:shape>
                <v:shape id="_x0000_s1026" o:spid="_x0000_s1026" o:spt="109" type="#_x0000_t109" style="position:absolute;left:18167;top:6981;height:689;width:3926;" filled="f" stroked="f" coordsize="21600,21600" o:gfxdata="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Lk3q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both"/>
                          <w:rPr>
                            <w:rFonts w:hint="eastAsia" w:ascii="思源黑體 CN Normal" w:hAnsi="思源黑體 CN Normal" w:eastAsia="思源黑體 CN Normal" w:cs="思源黑體 CN Normal"/>
                            <w:b w:val="0"/>
                            <w:bCs w:val="0"/>
                            <w:color w:val="404040" w:themeColor="text1" w:themeTint="BF"/>
                            <w:spacing w:val="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b w:val="0"/>
                            <w:bCs w:val="0"/>
                            <w:color w:val="404040" w:themeColor="text1" w:themeTint="BF"/>
                            <w:spacing w:val="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請在此處詳細描述流程內容。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3830320</wp:posOffset>
                </wp:positionV>
                <wp:extent cx="4462780" cy="1233805"/>
                <wp:effectExtent l="0" t="0" r="0" b="0"/>
                <wp:wrapNone/>
                <wp:docPr id="9" name="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780" cy="1233805"/>
                          <a:chOff x="15026" y="5727"/>
                          <a:chExt cx="7028" cy="1943"/>
                        </a:xfrm>
                      </wpg:grpSpPr>
                      <wps:wsp>
                        <wps:cNvPr id="15" name="左中括號 15"/>
                        <wps:cNvSpPr/>
                        <wps:spPr>
                          <a:xfrm>
                            <a:off x="17438" y="6119"/>
                            <a:ext cx="736" cy="1304"/>
                          </a:xfrm>
                          <a:prstGeom prst="leftBracket">
                            <a:avLst>
                              <a:gd name="adj" fmla="val 14764"/>
                            </a:avLst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g:grpSp>
                        <wpg:cNvPr id="10" name="組合 18"/>
                        <wpg:cNvGrpSpPr/>
                        <wpg:grpSpPr>
                          <a:xfrm>
                            <a:off x="15026" y="6403"/>
                            <a:ext cx="2134" cy="689"/>
                            <a:chOff x="14986" y="2167"/>
                            <a:chExt cx="2137" cy="689"/>
                          </a:xfrm>
                        </wpg:grpSpPr>
                        <wps:wsp>
                          <wps:cNvPr id="16" name="流程圖: 過程 16"/>
                          <wps:cNvSpPr/>
                          <wps:spPr>
                            <a:xfrm>
                              <a:off x="14986" y="2272"/>
                              <a:ext cx="2137" cy="567"/>
                            </a:xfrm>
                            <a:prstGeom prst="flowChartProcess">
                              <a:avLst/>
                            </a:prstGeom>
                            <a:solidFill>
                              <a:srgbClr val="D9E2F0"/>
                            </a:solidFill>
                            <a:ln w="25400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流程圖: 過程 17"/>
                          <wps:cNvSpPr/>
                          <wps:spPr>
                            <a:xfrm>
                              <a:off x="15173" y="2167"/>
                              <a:ext cx="1617" cy="689"/>
                            </a:xfrm>
                            <a:prstGeom prst="flowChartProcess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思源黑體 CN Normal" w:hAnsi="思源黑體 CN Normal" w:eastAsia="思源黑體 CN Normal" w:cs="思源黑體 CN Normal"/>
                                    <w:b w:val="0"/>
                                    <w:bCs w:val="0"/>
                                    <w:color w:val="404040" w:themeColor="text1" w:themeTint="BF"/>
                                    <w:spacing w:val="0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專案執行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20" name="流程圖: 過程 20"/>
                        <wps:cNvSpPr/>
                        <wps:spPr>
                          <a:xfrm>
                            <a:off x="18207" y="5727"/>
                            <a:ext cx="3686" cy="689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default" w:ascii="思源黑體 CN Normal" w:hAnsi="思源黑體 CN Normal" w:eastAsia="思源黑體 CN Normal" w:cs="思源黑體 CN Normal"/>
                                  <w:b w:val="0"/>
                                  <w:bCs w:val="0"/>
                                  <w:color w:val="404040" w:themeColor="text1" w:themeTint="BF"/>
                                  <w:spacing w:val="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b w:val="0"/>
                                  <w:bCs w:val="0"/>
                                  <w:color w:val="404040" w:themeColor="text1" w:themeTint="BF"/>
                                  <w:spacing w:val="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請在此處詳細描述流程內容。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3" name="流程圖: 過程 23"/>
                        <wps:cNvSpPr/>
                        <wps:spPr>
                          <a:xfrm>
                            <a:off x="18207" y="6981"/>
                            <a:ext cx="3847" cy="689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b w:val="0"/>
                                  <w:bCs w:val="0"/>
                                  <w:color w:val="404040" w:themeColor="text1" w:themeTint="BF"/>
                                  <w:spacing w:val="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b w:val="0"/>
                                  <w:bCs w:val="0"/>
                                  <w:color w:val="404040" w:themeColor="text1" w:themeTint="BF"/>
                                  <w:spacing w:val="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請在此處詳細描述流程內容。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15pt;margin-top:301.6pt;height:97.15pt;width:351.4pt;z-index:251662336;mso-width-relative:page;mso-height-relative:page;" coordorigin="15026,5727" coordsize="7028,1943" o:gfxdata="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">
                <o:lock v:ext="edit" aspectratio="f"/>
                <v:shape id="_x0000_s1026" o:spid="_x0000_s1026" o:spt="85" type="#_x0000_t85" style="position:absolute;left:17438;top:6119;height:1304;width:736;" filled="f" stroked="t" coordsize="21600,21600" o:gfxdata="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2DU6PugAAANsA&#10;AAAPAAAAAAAAAAEAIAAAACIAAABkcnMvZG93bnJldi54bWxQSwECFAAUAAAACACHTuJAMy8FnjsA&#10;AAA5AAAAEAAAAAAAAAABACAAAAAJAQAAZHJzL3NoYXBleG1sLnhtbFBLBQYAAAAABgAGAFsBAACz&#10;AwAAAAA=&#10;" adj="1799">
                  <v:fill on="f" focussize="0,0"/>
                  <v:stroke color="#000000" joinstyle="round"/>
                  <v:imagedata o:title=""/>
                  <o:lock v:ext="edit" aspectratio="f"/>
                </v:shape>
                <v:group id="組合 18" o:spid="_x0000_s1026" o:spt="203" style="position:absolute;left:15026;top:6403;height:689;width:2134;" coordorigin="14986,2167" coordsize="2137,689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09" type="#_x0000_t109" style="position:absolute;left:14986;top:2272;height:567;width:2137;" fillcolor="#D9E2F0" filled="t" stroked="f" coordsize="21600,21600" o:gfxdata="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N5T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109" type="#_x0000_t109" style="position:absolute;left:15173;top:2167;height:689;width:1617;" filled="f" stroked="f" coordsize="21600,21600" o:gfxdata="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+UZ4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思源黑體 CN Normal" w:hAnsi="思源黑體 CN Normal" w:eastAsia="思源黑體 CN Normal" w:cs="思源黑體 CN Normal"/>
                              <w:b w:val="0"/>
                              <w:bCs w:val="0"/>
                              <w:color w:val="404040" w:themeColor="text1" w:themeTint="BF"/>
                              <w:spacing w:val="0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專案執行</w:t>
                          </w:r>
                        </w:p>
                      </w:txbxContent>
                    </v:textbox>
                  </v:shape>
                </v:group>
                <v:shape id="_x0000_s1026" o:spid="_x0000_s1026" o:spt="109" type="#_x0000_t109" style="position:absolute;left:18207;top:5727;height:689;width:3686;" filled="f" stroked="f" coordsize="21600,21600" o:gfxdata="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XwUs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default" w:ascii="思源黑體 CN Normal" w:hAnsi="思源黑體 CN Normal" w:eastAsia="思源黑體 CN Normal" w:cs="思源黑體 CN Normal"/>
                            <w:b w:val="0"/>
                            <w:bCs w:val="0"/>
                            <w:color w:val="404040" w:themeColor="text1" w:themeTint="BF"/>
                            <w:spacing w:val="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b w:val="0"/>
                            <w:bCs w:val="0"/>
                            <w:color w:val="404040" w:themeColor="text1" w:themeTint="BF"/>
                            <w:spacing w:val="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請在此處詳細描述流程內容。</w:t>
                        </w:r>
                      </w:p>
                    </w:txbxContent>
                  </v:textbox>
                </v:shape>
                <v:shape id="_x0000_s1026" o:spid="_x0000_s1026" o:spt="109" type="#_x0000_t109" style="position:absolute;left:18207;top:6981;height:689;width:3847;" filled="f" stroked="f" coordsize="21600,21600" o:gfxdata="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a6Kx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b w:val="0"/>
                            <w:bCs w:val="0"/>
                            <w:color w:val="404040" w:themeColor="text1" w:themeTint="BF"/>
                            <w:spacing w:val="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b w:val="0"/>
                            <w:bCs w:val="0"/>
                            <w:color w:val="404040" w:themeColor="text1" w:themeTint="BF"/>
                            <w:spacing w:val="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請在此處詳細描述流程內容。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  <w:embedRegular r:id="rId1" w:fontKey="{F91C53DF-640C-4263-A2BC-96452151AFC1}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  <w:embedRegular r:id="rId2" w:fontKey="{8D8B510A-FA8F-46B4-B1A4-B3E6651ACC4A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3FB400FC-CC45-487D-8F89-D9960797475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A3E459A4-7D03-496B-A7F7-646DA4D0908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8F57003-9A15-4857-A5D0-720B65757B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FEC15137-6676-4890-99F4-A2CAEF07E22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DDFD2333-2808-41E3-9C71-B0DC8F0CB028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47F6EC06-1ADC-4B8E-A3AF-6207EA84A6DF}"/>
  </w:font>
  <w:font w:name="思源黑体 CN Normal">
    <w:altName w:val="黑体"/>
    <w:panose1 w:val="020B0400000000000000"/>
    <w:charset w:val="86"/>
    <w:family w:val="auto"/>
    <w:pitch w:val="default"/>
    <w:sig w:usb0="00000000" w:usb1="00000000" w:usb2="00000016" w:usb3="00000000" w:csb0="60060107" w:csb1="00000000"/>
    <w:embedRegular r:id="rId9" w:fontKey="{07B9F590-4C6A-4D7F-B1D2-1F7A048011C1}"/>
  </w:font>
  <w:font w:name="思源黑体 CN Medium">
    <w:altName w:val="黑体"/>
    <w:panose1 w:val="020B0600000000000000"/>
    <w:charset w:val="86"/>
    <w:family w:val="auto"/>
    <w:pitch w:val="default"/>
    <w:sig w:usb0="00000000" w:usb1="00000000" w:usb2="00000016" w:usb3="00000000" w:csb0="60060107" w:csb1="00000000"/>
    <w:embedRegular r:id="rId10" w:fontKey="{0A57B753-2D1D-4575-B6E1-24916AEA78D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1" w:fontKey="{FAB71AAF-115A-4EB9-B6A5-FFDA7BB38E0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FBF137"/>
    <w:multiLevelType w:val="singleLevel"/>
    <w:tmpl w:val="EDFBF137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mUzNTEwNTk1NGFmMDAyMjY2NzcxNjBlYzAyZTQ0MzcyIiwidXNlckNvdW50IjoxfQ=="/>
  </w:docVars>
  <w:rsids>
    <w:rsidRoot w:val="278C3362"/>
    <w:rsid w:val="0DED4141"/>
    <w:rsid w:val="0FC52482"/>
    <w:rsid w:val="12086726"/>
    <w:rsid w:val="198F3956"/>
    <w:rsid w:val="1E110AAE"/>
    <w:rsid w:val="278C3362"/>
    <w:rsid w:val="2CC03B72"/>
    <w:rsid w:val="2F754677"/>
    <w:rsid w:val="394E275F"/>
    <w:rsid w:val="3B085C95"/>
    <w:rsid w:val="4D587BF8"/>
    <w:rsid w:val="4FD3097D"/>
    <w:rsid w:val="59300115"/>
    <w:rsid w:val="5BEB3E63"/>
    <w:rsid w:val="5CA42662"/>
    <w:rsid w:val="63B10401"/>
    <w:rsid w:val="6C7B597D"/>
    <w:rsid w:val="6DAC6487"/>
    <w:rsid w:val="7356581F"/>
    <w:rsid w:val="7384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ba000b6f-acfe-4e65-bc8d-3f8cd9e60d9d\&#39033;&#30446;&#31649;&#29702;&#27969;&#31243;&#22270;&#39033;&#30446;&#35268;&#21010;&#27969;&#31243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專案管理流程圖專案規劃流程.docx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2022-12-24T09:42:00Z</dcterms:created>
  <dc:creator>簡報雲PPT</dc:creator>
  <cp:lastModifiedBy>簡報雲PPT</cp:lastModifiedBy>
  <dcterms:modified xsi:type="dcterms:W3CDTF">2022-12-24T09:42:47Z</dcterms:modified>
  <cp:revision>1</cp:revision>
</cp:coreProperties>
</file>